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D1F2EC" w14:textId="302BDB11" w:rsidR="0011653F" w:rsidRPr="009C32C8" w:rsidRDefault="009C32C8" w:rsidP="009C32C8">
      <w:pPr>
        <w:jc w:val="center"/>
        <w:rPr>
          <w:b/>
          <w:u w:val="single"/>
        </w:rPr>
      </w:pPr>
      <w:r w:rsidRPr="009C32C8">
        <w:rPr>
          <w:b/>
          <w:u w:val="single"/>
        </w:rPr>
        <w:t>41 Arlington Road - Examples of skirting</w:t>
      </w:r>
    </w:p>
    <w:p w14:paraId="0CB7D5C5" w14:textId="25F0A2FF" w:rsidR="009C32C8" w:rsidRDefault="009C32C8">
      <w:r>
        <w:t>Second Floor</w:t>
      </w:r>
    </w:p>
    <w:p w14:paraId="5E13626D" w14:textId="7E190D70" w:rsidR="009C32C8" w:rsidRDefault="009C32C8" w:rsidP="009C32C8">
      <w:pPr>
        <w:jc w:val="center"/>
      </w:pPr>
      <w:r>
        <w:rPr>
          <w:rFonts w:ascii="HelveticaNeue" w:eastAsia="Times New Roman" w:hAnsi="HelveticaNeue"/>
          <w:noProof/>
          <w:color w:val="333333"/>
        </w:rPr>
        <w:drawing>
          <wp:inline distT="0" distB="0" distL="0" distR="0" wp14:anchorId="2C02084A" wp14:editId="6D63E45C">
            <wp:extent cx="4781550" cy="3586427"/>
            <wp:effectExtent l="0" t="0" r="0" b="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C9F844-3496-453C-8692-D7CCE16EF4B4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967" cy="359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57767" w14:textId="2ACB3739" w:rsidR="009C32C8" w:rsidRDefault="009C32C8">
      <w:r>
        <w:t>First Floor Master Bedroom</w:t>
      </w:r>
    </w:p>
    <w:p w14:paraId="0B50957D" w14:textId="3DD51401" w:rsidR="009C32C8" w:rsidRDefault="009C32C8" w:rsidP="009C32C8">
      <w:pPr>
        <w:jc w:val="center"/>
      </w:pPr>
      <w:r>
        <w:rPr>
          <w:rFonts w:ascii="HelveticaNeue" w:eastAsia="Times New Roman" w:hAnsi="HelveticaNeue"/>
          <w:noProof/>
          <w:color w:val="333333"/>
        </w:rPr>
        <w:drawing>
          <wp:inline distT="0" distB="0" distL="0" distR="0" wp14:anchorId="3EB41D05" wp14:editId="67B5A057">
            <wp:extent cx="4772025" cy="3579283"/>
            <wp:effectExtent l="0" t="0" r="0" b="2540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5E32EB-DE70-4499-8E43-B21CF509F153" descr="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972" cy="358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D4182" w14:textId="53DB9FDE" w:rsidR="009C32C8" w:rsidRDefault="009C32C8"/>
    <w:p w14:paraId="2B90E084" w14:textId="1D897502" w:rsidR="009C32C8" w:rsidRDefault="009C32C8">
      <w:r>
        <w:lastRenderedPageBreak/>
        <w:t>Ground Floor Hallway</w:t>
      </w:r>
    </w:p>
    <w:p w14:paraId="3D5A8313" w14:textId="71A00DB3" w:rsidR="009C32C8" w:rsidRDefault="009C32C8" w:rsidP="009C32C8">
      <w:pPr>
        <w:jc w:val="center"/>
      </w:pPr>
      <w:r>
        <w:rPr>
          <w:rFonts w:ascii="HelveticaNeue" w:eastAsia="Times New Roman" w:hAnsi="HelveticaNeue"/>
          <w:noProof/>
          <w:color w:val="333333"/>
        </w:rPr>
        <w:drawing>
          <wp:inline distT="0" distB="0" distL="0" distR="0" wp14:anchorId="04578953" wp14:editId="62586BCC">
            <wp:extent cx="2867025" cy="3822807"/>
            <wp:effectExtent l="0" t="0" r="0" b="6350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A7B952-4DA9-496E-A5CC-496888E9B5C3" descr="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073" cy="383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A8C28" w14:textId="58CDAC5C" w:rsidR="009C32C8" w:rsidRDefault="009C32C8">
      <w:r>
        <w:t>Ground Floor front reception</w:t>
      </w:r>
    </w:p>
    <w:p w14:paraId="655A2960" w14:textId="1E8743FB" w:rsidR="009C32C8" w:rsidRDefault="009C32C8" w:rsidP="009C32C8">
      <w:pPr>
        <w:jc w:val="center"/>
      </w:pPr>
      <w:r>
        <w:rPr>
          <w:rFonts w:ascii="HelveticaNeue" w:eastAsia="Times New Roman" w:hAnsi="HelveticaNeue"/>
          <w:noProof/>
          <w:color w:val="333333"/>
        </w:rPr>
        <w:drawing>
          <wp:inline distT="0" distB="0" distL="0" distR="0" wp14:anchorId="69754F7B" wp14:editId="711753D7">
            <wp:extent cx="4461604" cy="3346450"/>
            <wp:effectExtent l="0" t="0" r="0" b="6350"/>
            <wp:docPr id="5" name="Pictur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2A5E95-28BD-46C2-8FBE-B61E6B514A92" descr="Image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78" cy="334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4668D" w14:textId="77777777" w:rsidR="009C32C8" w:rsidRDefault="009C32C8" w:rsidP="009C32C8"/>
    <w:p w14:paraId="10D9298D" w14:textId="77777777" w:rsidR="009C32C8" w:rsidRDefault="009C32C8" w:rsidP="009C32C8"/>
    <w:p w14:paraId="51C8E6DE" w14:textId="6CAF017E" w:rsidR="009C32C8" w:rsidRDefault="009C32C8" w:rsidP="009C32C8">
      <w:r>
        <w:lastRenderedPageBreak/>
        <w:t xml:space="preserve">Ground Floor </w:t>
      </w:r>
      <w:r>
        <w:t>rear</w:t>
      </w:r>
      <w:r>
        <w:t xml:space="preserve"> reception</w:t>
      </w:r>
    </w:p>
    <w:p w14:paraId="73DB73E7" w14:textId="2612ABA2" w:rsidR="009C32C8" w:rsidRDefault="009C32C8" w:rsidP="009C32C8">
      <w:pPr>
        <w:jc w:val="center"/>
      </w:pPr>
      <w:r>
        <w:rPr>
          <w:rFonts w:ascii="HelveticaNeue" w:eastAsia="Times New Roman" w:hAnsi="HelveticaNeue"/>
          <w:noProof/>
          <w:color w:val="333333"/>
        </w:rPr>
        <w:drawing>
          <wp:inline distT="0" distB="0" distL="0" distR="0" wp14:anchorId="5A62D123" wp14:editId="41AD07D7">
            <wp:extent cx="5048250" cy="3786467"/>
            <wp:effectExtent l="0" t="0" r="0" b="5080"/>
            <wp:docPr id="6" name="Picture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CEDC1E-B208-451E-A02B-D7BD495379F3" descr="Image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345" cy="379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5D4C5" w14:textId="08AE7328" w:rsidR="009C32C8" w:rsidRDefault="009C32C8">
      <w:r>
        <w:t>Stairs</w:t>
      </w:r>
    </w:p>
    <w:p w14:paraId="27847E2E" w14:textId="09513C26" w:rsidR="009C32C8" w:rsidRDefault="009C32C8">
      <w:r>
        <w:rPr>
          <w:rFonts w:ascii="HelveticaNeue" w:eastAsia="Times New Roman" w:hAnsi="HelveticaNeue"/>
          <w:noProof/>
          <w:color w:val="333333"/>
        </w:rPr>
        <w:drawing>
          <wp:inline distT="0" distB="0" distL="0" distR="0" wp14:anchorId="0EC1CFC8" wp14:editId="71984EF2">
            <wp:extent cx="5715000" cy="4192224"/>
            <wp:effectExtent l="0" t="0" r="0" b="0"/>
            <wp:docPr id="7" name="Picture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5005E3-5538-4D32-8593-9F7421CCD2D7" descr="Image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913" cy="420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32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2C8"/>
    <w:rsid w:val="00036A8E"/>
    <w:rsid w:val="002050B6"/>
    <w:rsid w:val="003B7FD4"/>
    <w:rsid w:val="009C3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E58DF"/>
  <w15:chartTrackingRefBased/>
  <w15:docId w15:val="{E1B35C90-66B4-448F-AFFE-C6CDE492B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57CEDC1E-B208-451E-A02B-D7BD495379F3" TargetMode="External"/><Relationship Id="rId3" Type="http://schemas.openxmlformats.org/officeDocument/2006/relationships/webSettings" Target="webSettings.xml"/><Relationship Id="rId7" Type="http://schemas.openxmlformats.org/officeDocument/2006/relationships/image" Target="cid:AB5E32EB-DE70-4499-8E43-B21CF509F153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342A5E95-28BD-46C2-8FBE-B61E6B514A92" TargetMode="External"/><Relationship Id="rId5" Type="http://schemas.openxmlformats.org/officeDocument/2006/relationships/image" Target="cid:9CC9F844-3496-453C-8692-D7CCE16EF4B4" TargetMode="External"/><Relationship Id="rId15" Type="http://schemas.openxmlformats.org/officeDocument/2006/relationships/image" Target="cid:815005E3-5538-4D32-8593-9F7421CCD2D7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28A7B952-4DA9-496E-A5CC-496888E9B5C3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E1FB4531</Template>
  <TotalTime>6</TotalTime>
  <Pages>3</Pages>
  <Words>28</Words>
  <Characters>153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Hambleton</dc:creator>
  <cp:keywords/>
  <dc:description/>
  <cp:lastModifiedBy>Louise Hambleton</cp:lastModifiedBy>
  <cp:revision>1</cp:revision>
  <dcterms:created xsi:type="dcterms:W3CDTF">2019-02-11T16:14:00Z</dcterms:created>
  <dcterms:modified xsi:type="dcterms:W3CDTF">2019-02-11T16:20:00Z</dcterms:modified>
</cp:coreProperties>
</file>