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027D6" w14:textId="26AF54D5" w:rsidR="00545D18" w:rsidRDefault="00545D18" w:rsidP="00C45F35">
      <w:pPr>
        <w:jc w:val="center"/>
        <w:rPr>
          <w:noProof/>
          <w:u w:val="single"/>
        </w:rPr>
      </w:pPr>
      <w:r w:rsidRPr="00545D18">
        <w:rPr>
          <w:noProof/>
          <w:u w:val="single"/>
        </w:rPr>
        <w:t>Proposed location of</w:t>
      </w:r>
      <w:bookmarkStart w:id="0" w:name="_GoBack"/>
      <w:bookmarkEnd w:id="0"/>
      <w:r w:rsidRPr="00545D18">
        <w:rPr>
          <w:noProof/>
          <w:u w:val="single"/>
        </w:rPr>
        <w:t xml:space="preserve"> kitchen extractor</w:t>
      </w:r>
    </w:p>
    <w:p w14:paraId="2F5643E6" w14:textId="33E47A6A" w:rsidR="00FC3D4E" w:rsidRPr="00FC3D4E" w:rsidRDefault="00FC3D4E">
      <w:pPr>
        <w:rPr>
          <w:noProof/>
        </w:rPr>
      </w:pPr>
      <w:r w:rsidRPr="00FC3D4E">
        <w:rPr>
          <w:noProof/>
        </w:rPr>
        <w:t>Th</w:t>
      </w:r>
      <w:r>
        <w:rPr>
          <w:noProof/>
        </w:rPr>
        <w:t xml:space="preserve">e photos below demonstarte the proposed positioning of the kitchen extractor. The object used for illustration purposes </w:t>
      </w:r>
      <w:r w:rsidRPr="00FC3D4E">
        <w:rPr>
          <w:noProof/>
        </w:rPr>
        <w:t>is similar in height and colour</w:t>
      </w:r>
      <w:r>
        <w:rPr>
          <w:noProof/>
        </w:rPr>
        <w:t xml:space="preserve"> to the extractor proposed, h</w:t>
      </w:r>
      <w:r w:rsidRPr="00FC3D4E">
        <w:rPr>
          <w:noProof/>
        </w:rPr>
        <w:t>owever, there would be no base and it would</w:t>
      </w:r>
      <w:r>
        <w:rPr>
          <w:noProof/>
        </w:rPr>
        <w:t xml:space="preserve"> be positioned directly upwards rather</w:t>
      </w:r>
      <w:r w:rsidRPr="00FC3D4E">
        <w:rPr>
          <w:noProof/>
        </w:rPr>
        <w:t xml:space="preserve"> </w:t>
      </w:r>
      <w:r>
        <w:rPr>
          <w:noProof/>
        </w:rPr>
        <w:t>than</w:t>
      </w:r>
      <w:r w:rsidRPr="00FC3D4E">
        <w:rPr>
          <w:noProof/>
        </w:rPr>
        <w:t xml:space="preserve"> angle</w:t>
      </w:r>
      <w:r>
        <w:rPr>
          <w:noProof/>
        </w:rPr>
        <w:t>d.</w:t>
      </w:r>
    </w:p>
    <w:p w14:paraId="3BAC5B5D" w14:textId="4C133334" w:rsidR="0011653F" w:rsidRDefault="00545D18" w:rsidP="00545D18">
      <w:pPr>
        <w:jc w:val="center"/>
      </w:pPr>
      <w:r>
        <w:rPr>
          <w:noProof/>
        </w:rPr>
        <w:drawing>
          <wp:inline distT="0" distB="0" distL="0" distR="0" wp14:anchorId="51425488" wp14:editId="02B7BAE3">
            <wp:extent cx="4800245" cy="36004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52" cy="36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3C60" w14:textId="6B0D3991" w:rsidR="00545D18" w:rsidRDefault="00545D18" w:rsidP="00545D18">
      <w:pPr>
        <w:jc w:val="center"/>
      </w:pPr>
      <w:r>
        <w:rPr>
          <w:noProof/>
        </w:rPr>
        <w:drawing>
          <wp:inline distT="0" distB="0" distL="0" distR="0" wp14:anchorId="295CB28D" wp14:editId="55771BF3">
            <wp:extent cx="4944153" cy="370838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16" cy="37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6C94" w14:textId="7FDEF1EC" w:rsidR="00545D18" w:rsidRDefault="00545D18" w:rsidP="00545D18">
      <w:pPr>
        <w:jc w:val="center"/>
      </w:pPr>
      <w:r>
        <w:rPr>
          <w:noProof/>
        </w:rPr>
        <w:lastRenderedPageBreak/>
        <w:drawing>
          <wp:inline distT="0" distB="0" distL="0" distR="0" wp14:anchorId="74C802C0" wp14:editId="723BEC23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EAA4" w14:textId="78AFB0FB" w:rsidR="00545D18" w:rsidRDefault="00545D18">
      <w:r>
        <w:rPr>
          <w:noProof/>
        </w:rPr>
        <w:drawing>
          <wp:inline distT="0" distB="0" distL="0" distR="0" wp14:anchorId="72171239" wp14:editId="2CCABC89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7C88" w14:textId="3AB95CD2" w:rsidR="00545D18" w:rsidRDefault="00545D18">
      <w:r>
        <w:rPr>
          <w:noProof/>
        </w:rPr>
        <w:lastRenderedPageBreak/>
        <w:drawing>
          <wp:inline distT="0" distB="0" distL="0" distR="0" wp14:anchorId="108BB803" wp14:editId="6C4C7436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D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D18"/>
    <w:rsid w:val="00036A8E"/>
    <w:rsid w:val="002050B6"/>
    <w:rsid w:val="003B7FD4"/>
    <w:rsid w:val="00545D18"/>
    <w:rsid w:val="00C45F35"/>
    <w:rsid w:val="00FC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B7AAF"/>
  <w15:chartTrackingRefBased/>
  <w15:docId w15:val="{3996C182-2EF4-4B0C-9F48-C22C0BAE0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E1FB4531</Template>
  <TotalTime>8</TotalTime>
  <Pages>3</Pages>
  <Words>50</Words>
  <Characters>276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Hambleton</dc:creator>
  <cp:keywords/>
  <dc:description/>
  <cp:lastModifiedBy>Louise Hambleton</cp:lastModifiedBy>
  <cp:revision>3</cp:revision>
  <dcterms:created xsi:type="dcterms:W3CDTF">2019-02-11T17:08:00Z</dcterms:created>
  <dcterms:modified xsi:type="dcterms:W3CDTF">2019-02-12T09:49:00Z</dcterms:modified>
</cp:coreProperties>
</file>