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36C" w:rsidRDefault="00FC140E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-876300</wp:posOffset>
                </wp:positionH>
                <wp:positionV relativeFrom="paragraph">
                  <wp:posOffset>807720</wp:posOffset>
                </wp:positionV>
                <wp:extent cx="7059930" cy="7231380"/>
                <wp:effectExtent l="0" t="0" r="0" b="762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59930" cy="7231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:rsidR="00C35C16" w:rsidRDefault="00E872D2" w:rsidP="009D73FD">
                            <w:pPr>
                              <w:jc w:val="right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35C16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                                                                                                                                                  </w:t>
                            </w:r>
                          </w:p>
                          <w:p w:rsidR="00C35C16" w:rsidRDefault="00C35C16" w:rsidP="00C35C16">
                            <w:pPr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                                                                                                                        </w:t>
                            </w:r>
                            <w:r w:rsidR="00613818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8770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                             21st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13818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February 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201</w:t>
                            </w:r>
                            <w:r w:rsidR="00613818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  <w:p w:rsidR="00C35C16" w:rsidRDefault="00C35C16" w:rsidP="00C35C16">
                            <w:pPr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  <w:p w:rsidR="00E66E17" w:rsidRPr="00C35C16" w:rsidRDefault="00E66E17" w:rsidP="00E66E17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C35C16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Dear Sir / Madam,</w:t>
                            </w:r>
                          </w:p>
                          <w:p w:rsidR="00E66E17" w:rsidRDefault="00E66E17" w:rsidP="00E66E17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E66E17" w:rsidRDefault="00613818" w:rsidP="00E66E17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Re. Design &amp;</w:t>
                            </w:r>
                            <w:r w:rsidR="00E66E17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 xml:space="preserve"> Access Statement, Proposed Shopfront Alterations,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="009C1394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33 Kentish Town Road, Kentish Town, London, NW5 2NB</w:t>
                            </w:r>
                          </w:p>
                          <w:p w:rsidR="00E66E17" w:rsidRDefault="00E66E17" w:rsidP="00E66E17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E66E17" w:rsidRDefault="00E579DF" w:rsidP="00E66E17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C35C16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We are proposing to remove </w:t>
                            </w:r>
                            <w:r w:rsidR="000A52E4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the existing poor quality </w:t>
                            </w:r>
                            <w:proofErr w:type="spellStart"/>
                            <w:r w:rsidR="000A52E4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aluminium</w:t>
                            </w:r>
                            <w:proofErr w:type="spellEnd"/>
                            <w:r w:rsidR="000A52E4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shopfront </w:t>
                            </w:r>
                            <w:r w:rsidR="00D8770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and section of </w:t>
                            </w:r>
                            <w:proofErr w:type="spellStart"/>
                            <w:r w:rsidR="00D8770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disrepaired</w:t>
                            </w:r>
                            <w:proofErr w:type="spellEnd"/>
                            <w:r w:rsidR="00D8770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ceramic tiles </w:t>
                            </w:r>
                            <w:r w:rsidR="000A52E4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t</w:t>
                            </w:r>
                            <w:r w:rsidR="00D8770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o</w:t>
                            </w:r>
                            <w:r w:rsidR="000A52E4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35C16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the above unit and replace it with a </w:t>
                            </w:r>
                            <w:r w:rsidR="000A52E4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new powder </w:t>
                            </w:r>
                            <w:bookmarkStart w:id="0" w:name="_GoBack"/>
                            <w:bookmarkEnd w:id="0"/>
                            <w:r w:rsidR="000A52E4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coated aluminium shopfront, colour Graphite Grey Ral 7024. A new recessed lobby will be formed with single opening door 900 mm wide including a level access entrance and </w:t>
                            </w:r>
                            <w:r w:rsidR="00A946CC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non-slip</w:t>
                            </w:r>
                            <w:r w:rsidR="000A52E4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black ceramic floor tiles, all</w:t>
                            </w:r>
                            <w:r w:rsidRPr="00C35C16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in compliance with DDA Regulations which will greatly improve access and egress for the general public.</w:t>
                            </w:r>
                          </w:p>
                          <w:p w:rsidR="00C35C16" w:rsidRDefault="00C35C16" w:rsidP="00E66E17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  <w:p w:rsidR="00C35C16" w:rsidRDefault="00C35C16" w:rsidP="00E66E17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The propo</w:t>
                            </w:r>
                            <w:r w:rsidR="000A52E4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sed 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s</w:t>
                            </w:r>
                            <w:r w:rsidR="000A52E4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hopfront will be more in keeping with th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e existing character and appearance of </w:t>
                            </w:r>
                            <w:r w:rsidR="000A52E4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surrounding shops and all new materials will be the same as previously installed.</w:t>
                            </w:r>
                          </w:p>
                          <w:p w:rsidR="000231DE" w:rsidRDefault="000231DE" w:rsidP="00E66E17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  <w:p w:rsidR="00D31CE7" w:rsidRDefault="00D31CE7" w:rsidP="00E66E17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We will also be installing new illuminated fascia signage and a projecting sign which will be in keeping with surrounding units.</w:t>
                            </w:r>
                            <w:r w:rsidR="00044376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The signs will be illuminated with low energy LED tubes and provide </w:t>
                            </w:r>
                            <w:proofErr w:type="gramStart"/>
                            <w:r w:rsidR="00044376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70 cd/m2</w:t>
                            </w:r>
                            <w:proofErr w:type="gramEnd"/>
                            <w:r w:rsidR="00044376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.  </w:t>
                            </w:r>
                          </w:p>
                          <w:p w:rsidR="00D31CE7" w:rsidRDefault="00D31CE7" w:rsidP="00E66E17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  <w:p w:rsidR="00D31CE7" w:rsidRDefault="00D31CE7" w:rsidP="00E66E17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We believe our proposals will blend in with the existing environment and will generally enhance the unit for the better.</w:t>
                            </w:r>
                          </w:p>
                          <w:p w:rsidR="00D31CE7" w:rsidRDefault="00D31CE7" w:rsidP="00E66E17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  <w:p w:rsidR="00D31CE7" w:rsidRDefault="00D31CE7" w:rsidP="00E66E17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I trust the above is satisfactory.</w:t>
                            </w:r>
                          </w:p>
                          <w:p w:rsidR="00D31CE7" w:rsidRDefault="00D31CE7" w:rsidP="00E66E17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  <w:p w:rsidR="00AD1808" w:rsidRDefault="00AD1808" w:rsidP="00E66E17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  <w:p w:rsidR="00D31CE7" w:rsidRDefault="00D31CE7" w:rsidP="00E66E17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Yours faithfully,</w:t>
                            </w:r>
                          </w:p>
                          <w:p w:rsidR="00D31CE7" w:rsidRDefault="00D31CE7" w:rsidP="00E66E17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  <w:p w:rsidR="00D31CE7" w:rsidRDefault="00D31CE7" w:rsidP="00E66E17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Andrew Rice</w:t>
                            </w:r>
                          </w:p>
                          <w:p w:rsidR="00D31CE7" w:rsidRDefault="00D31CE7" w:rsidP="00E66E17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Building Surveyor</w:t>
                            </w:r>
                          </w:p>
                          <w:p w:rsidR="00D31CE7" w:rsidRDefault="00D31CE7" w:rsidP="00E66E17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British Heart Foundation</w:t>
                            </w:r>
                          </w:p>
                          <w:p w:rsidR="000231DE" w:rsidRDefault="00D31CE7" w:rsidP="00E66E17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0231DE" w:rsidRPr="00C35C16" w:rsidRDefault="000231DE" w:rsidP="00E66E17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9pt;margin-top:63.6pt;width:555.9pt;height:569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" filled="f" stroked="f">
                <v:path arrowok="t"/>
                <v:textbox>
                  <w:txbxContent>
                    <w:p w:rsidR="00C35C16" w:rsidRDefault="00E872D2" w:rsidP="009D73FD">
                      <w:pPr>
                        <w:jc w:val="right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</w:t>
                      </w:r>
                      <w:r w:rsidR="00C35C16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                                                                                                                                                  </w:t>
                      </w:r>
                    </w:p>
                    <w:p w:rsidR="00C35C16" w:rsidRDefault="00C35C16" w:rsidP="00C35C16">
                      <w:pPr>
                        <w:jc w:val="center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                                                                                                                        </w:t>
                      </w:r>
                      <w:r w:rsidR="00613818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</w:t>
                      </w:r>
                      <w:r w:rsidR="00D87707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                             21st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</w:t>
                      </w:r>
                      <w:r w:rsidR="00613818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February 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201</w:t>
                      </w:r>
                      <w:r w:rsidR="00613818">
                        <w:rPr>
                          <w:rFonts w:ascii="Arial" w:hAnsi="Arial"/>
                          <w:sz w:val="20"/>
                          <w:szCs w:val="20"/>
                        </w:rPr>
                        <w:t>9</w:t>
                      </w:r>
                    </w:p>
                    <w:p w:rsidR="00C35C16" w:rsidRDefault="00C35C16" w:rsidP="00C35C16">
                      <w:pPr>
                        <w:jc w:val="center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  <w:p w:rsidR="00E66E17" w:rsidRPr="00C35C16" w:rsidRDefault="00E66E17" w:rsidP="00E66E17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C35C16">
                        <w:rPr>
                          <w:rFonts w:ascii="Arial" w:hAnsi="Arial"/>
                          <w:sz w:val="20"/>
                          <w:szCs w:val="20"/>
                        </w:rPr>
                        <w:t>Dear Sir / Madam,</w:t>
                      </w:r>
                    </w:p>
                    <w:p w:rsidR="00E66E17" w:rsidRDefault="00E66E17" w:rsidP="00E66E17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</w:p>
                    <w:p w:rsidR="00E66E17" w:rsidRDefault="00613818" w:rsidP="00E66E17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Re. Design &amp;</w:t>
                      </w:r>
                      <w:r w:rsidR="00E66E17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 xml:space="preserve"> Access Statement, Proposed Shopfront Alterations, </w:t>
                      </w:r>
                      <w: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2</w:t>
                      </w:r>
                      <w:r w:rsidR="009C1394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33 Kentish Town Road, Kentish Town, London, NW5 2NB</w:t>
                      </w:r>
                    </w:p>
                    <w:p w:rsidR="00E66E17" w:rsidRDefault="00E66E17" w:rsidP="00E66E17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</w:p>
                    <w:p w:rsidR="00E66E17" w:rsidRDefault="00E579DF" w:rsidP="00E66E17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C35C16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We are proposing to remove </w:t>
                      </w:r>
                      <w:r w:rsidR="000A52E4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the existing poor quality </w:t>
                      </w:r>
                      <w:proofErr w:type="spellStart"/>
                      <w:r w:rsidR="000A52E4">
                        <w:rPr>
                          <w:rFonts w:ascii="Arial" w:hAnsi="Arial"/>
                          <w:sz w:val="20"/>
                          <w:szCs w:val="20"/>
                        </w:rPr>
                        <w:t>aluminium</w:t>
                      </w:r>
                      <w:proofErr w:type="spellEnd"/>
                      <w:r w:rsidR="000A52E4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shopfront </w:t>
                      </w:r>
                      <w:r w:rsidR="00D87707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and section of </w:t>
                      </w:r>
                      <w:proofErr w:type="spellStart"/>
                      <w:r w:rsidR="00D87707">
                        <w:rPr>
                          <w:rFonts w:ascii="Arial" w:hAnsi="Arial"/>
                          <w:sz w:val="20"/>
                          <w:szCs w:val="20"/>
                        </w:rPr>
                        <w:t>disrepaired</w:t>
                      </w:r>
                      <w:proofErr w:type="spellEnd"/>
                      <w:r w:rsidR="00D87707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ceramic tiles </w:t>
                      </w:r>
                      <w:r w:rsidR="000A52E4">
                        <w:rPr>
                          <w:rFonts w:ascii="Arial" w:hAnsi="Arial"/>
                          <w:sz w:val="20"/>
                          <w:szCs w:val="20"/>
                        </w:rPr>
                        <w:t>t</w:t>
                      </w:r>
                      <w:r w:rsidR="00D87707">
                        <w:rPr>
                          <w:rFonts w:ascii="Arial" w:hAnsi="Arial"/>
                          <w:sz w:val="20"/>
                          <w:szCs w:val="20"/>
                        </w:rPr>
                        <w:t>o</w:t>
                      </w:r>
                      <w:r w:rsidR="000A52E4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</w:t>
                      </w:r>
                      <w:r w:rsidRPr="00C35C16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the above unit and replace it with a </w:t>
                      </w:r>
                      <w:r w:rsidR="000A52E4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new powder </w:t>
                      </w:r>
                      <w:bookmarkStart w:id="1" w:name="_GoBack"/>
                      <w:bookmarkEnd w:id="1"/>
                      <w:r w:rsidR="000A52E4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coated aluminium shopfront, colour Graphite Grey Ral 7024. A new recessed lobby will be formed with single opening door 900 mm wide including a level access entrance and </w:t>
                      </w:r>
                      <w:r w:rsidR="00A946CC">
                        <w:rPr>
                          <w:rFonts w:ascii="Arial" w:hAnsi="Arial"/>
                          <w:sz w:val="20"/>
                          <w:szCs w:val="20"/>
                        </w:rPr>
                        <w:t>non-slip</w:t>
                      </w:r>
                      <w:r w:rsidR="000A52E4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black ceramic floor tiles, all</w:t>
                      </w:r>
                      <w:r w:rsidRPr="00C35C16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in compliance with DDA Regulations which will greatly improve access and egress for the general public.</w:t>
                      </w:r>
                    </w:p>
                    <w:p w:rsidR="00C35C16" w:rsidRDefault="00C35C16" w:rsidP="00E66E17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  <w:p w:rsidR="00C35C16" w:rsidRDefault="00C35C16" w:rsidP="00E66E17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The propo</w:t>
                      </w:r>
                      <w:r w:rsidR="000A52E4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sed 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s</w:t>
                      </w:r>
                      <w:r w:rsidR="000A52E4">
                        <w:rPr>
                          <w:rFonts w:ascii="Arial" w:hAnsi="Arial"/>
                          <w:sz w:val="20"/>
                          <w:szCs w:val="20"/>
                        </w:rPr>
                        <w:t>hopfront will be more in keeping with th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 xml:space="preserve">e existing character and appearance of </w:t>
                      </w:r>
                      <w:r w:rsidR="000A52E4">
                        <w:rPr>
                          <w:rFonts w:ascii="Arial" w:hAnsi="Arial"/>
                          <w:sz w:val="20"/>
                          <w:szCs w:val="20"/>
                        </w:rPr>
                        <w:t>surrounding shops and all new materials will be the same as previously installed.</w:t>
                      </w:r>
                    </w:p>
                    <w:p w:rsidR="000231DE" w:rsidRDefault="000231DE" w:rsidP="00E66E17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  <w:p w:rsidR="00D31CE7" w:rsidRDefault="00D31CE7" w:rsidP="00E66E17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We will also be installing new illuminated fascia signage and a projecting sign which will be in keeping with surrounding units.</w:t>
                      </w:r>
                      <w:r w:rsidR="00044376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The signs will be illuminated with low energy LED tubes and provide </w:t>
                      </w:r>
                      <w:proofErr w:type="gramStart"/>
                      <w:r w:rsidR="00044376">
                        <w:rPr>
                          <w:rFonts w:ascii="Arial" w:hAnsi="Arial"/>
                          <w:sz w:val="20"/>
                          <w:szCs w:val="20"/>
                        </w:rPr>
                        <w:t>70 cd/m2</w:t>
                      </w:r>
                      <w:proofErr w:type="gramEnd"/>
                      <w:r w:rsidR="00044376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.  </w:t>
                      </w:r>
                    </w:p>
                    <w:p w:rsidR="00D31CE7" w:rsidRDefault="00D31CE7" w:rsidP="00E66E17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  <w:p w:rsidR="00D31CE7" w:rsidRDefault="00D31CE7" w:rsidP="00E66E17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We believe our proposals will blend in with the existing environment and will generally enhance the unit for the better.</w:t>
                      </w:r>
                    </w:p>
                    <w:p w:rsidR="00D31CE7" w:rsidRDefault="00D31CE7" w:rsidP="00E66E17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  <w:p w:rsidR="00D31CE7" w:rsidRDefault="00D31CE7" w:rsidP="00E66E17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I trust the above is satisfactory.</w:t>
                      </w:r>
                    </w:p>
                    <w:p w:rsidR="00D31CE7" w:rsidRDefault="00D31CE7" w:rsidP="00E66E17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  <w:p w:rsidR="00AD1808" w:rsidRDefault="00AD1808" w:rsidP="00E66E17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  <w:p w:rsidR="00D31CE7" w:rsidRDefault="00D31CE7" w:rsidP="00E66E17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Yours faithfully,</w:t>
                      </w:r>
                    </w:p>
                    <w:p w:rsidR="00D31CE7" w:rsidRDefault="00D31CE7" w:rsidP="00E66E17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  <w:p w:rsidR="00D31CE7" w:rsidRDefault="00D31CE7" w:rsidP="00E66E17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Andrew Rice</w:t>
                      </w:r>
                    </w:p>
                    <w:p w:rsidR="00D31CE7" w:rsidRDefault="00D31CE7" w:rsidP="00E66E17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Building Surveyor</w:t>
                      </w:r>
                    </w:p>
                    <w:p w:rsidR="00D31CE7" w:rsidRDefault="00D31CE7" w:rsidP="00E66E17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British Heart Foundation</w:t>
                      </w:r>
                    </w:p>
                    <w:p w:rsidR="000231DE" w:rsidRDefault="00D31CE7" w:rsidP="00E66E17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</w:t>
                      </w:r>
                    </w:p>
                    <w:p w:rsidR="000231DE" w:rsidRPr="00C35C16" w:rsidRDefault="000231DE" w:rsidP="00E66E17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1036C" w:rsidSect="0051036C">
      <w:headerReference w:type="even" r:id="rId8"/>
      <w:headerReference w:type="default" r:id="rId9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30D6" w:rsidRDefault="009F30D6" w:rsidP="004E4075">
      <w:r>
        <w:separator/>
      </w:r>
    </w:p>
  </w:endnote>
  <w:endnote w:type="continuationSeparator" w:id="0">
    <w:p w:rsidR="009F30D6" w:rsidRDefault="009F30D6" w:rsidP="004E40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Franklin Gothic Medium Cond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30D6" w:rsidRDefault="009F30D6" w:rsidP="004E4075">
      <w:r>
        <w:separator/>
      </w:r>
    </w:p>
  </w:footnote>
  <w:footnote w:type="continuationSeparator" w:id="0">
    <w:p w:rsidR="009F30D6" w:rsidRDefault="009F30D6" w:rsidP="004E40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72D2" w:rsidRDefault="00E872D2" w:rsidP="00E35D4A">
    <w:pPr>
      <w:pStyle w:val="Header"/>
      <w:tabs>
        <w:tab w:val="clear" w:pos="4320"/>
        <w:tab w:val="clear" w:pos="8640"/>
        <w:tab w:val="center" w:pos="4150"/>
        <w:tab w:val="right" w:pos="8300"/>
      </w:tabs>
    </w:pPr>
    <w:r>
      <w:t>[Type text]</w:t>
    </w:r>
    <w:r>
      <w:tab/>
      <w:t>[Type text]</w:t>
    </w:r>
    <w:r>
      <w:tab/>
      <w:t>[Type text]</w:t>
    </w:r>
  </w:p>
  <w:p w:rsidR="00E872D2" w:rsidRDefault="00E872D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72D2" w:rsidRDefault="00FC140E" w:rsidP="00E35D4A">
    <w:pPr>
      <w:pStyle w:val="Header"/>
      <w:tabs>
        <w:tab w:val="clear" w:pos="4320"/>
        <w:tab w:val="clear" w:pos="8640"/>
        <w:tab w:val="center" w:pos="4150"/>
        <w:tab w:val="right" w:pos="8300"/>
      </w:tabs>
    </w:pPr>
    <w:r>
      <w:rPr>
        <w:noProof/>
        <w:lang w:val="en-GB" w:eastAsia="en-GB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-1371600</wp:posOffset>
          </wp:positionH>
          <wp:positionV relativeFrom="paragraph">
            <wp:posOffset>-792480</wp:posOffset>
          </wp:positionV>
          <wp:extent cx="8115300" cy="1126172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5300" cy="1126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872D2">
      <w:tab/>
    </w:r>
    <w:r w:rsidR="00E872D2">
      <w:tab/>
    </w:r>
  </w:p>
  <w:p w:rsidR="00E872D2" w:rsidRDefault="00E872D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40E"/>
    <w:rsid w:val="000231DE"/>
    <w:rsid w:val="00044376"/>
    <w:rsid w:val="000A52E4"/>
    <w:rsid w:val="000C2AEE"/>
    <w:rsid w:val="0025599F"/>
    <w:rsid w:val="00274792"/>
    <w:rsid w:val="004A625E"/>
    <w:rsid w:val="004E4075"/>
    <w:rsid w:val="004E704C"/>
    <w:rsid w:val="0051036C"/>
    <w:rsid w:val="00613818"/>
    <w:rsid w:val="006F098B"/>
    <w:rsid w:val="007914C2"/>
    <w:rsid w:val="009C1394"/>
    <w:rsid w:val="009D73FD"/>
    <w:rsid w:val="009F30D6"/>
    <w:rsid w:val="00A21C65"/>
    <w:rsid w:val="00A23E54"/>
    <w:rsid w:val="00A946CC"/>
    <w:rsid w:val="00AD1808"/>
    <w:rsid w:val="00BF1156"/>
    <w:rsid w:val="00C35C16"/>
    <w:rsid w:val="00D31CE7"/>
    <w:rsid w:val="00D87707"/>
    <w:rsid w:val="00E35D4A"/>
    <w:rsid w:val="00E579DF"/>
    <w:rsid w:val="00E66E17"/>
    <w:rsid w:val="00E872D2"/>
    <w:rsid w:val="00EB4BB5"/>
    <w:rsid w:val="00F2454C"/>
    <w:rsid w:val="00FC1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407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4075"/>
  </w:style>
  <w:style w:type="paragraph" w:styleId="Footer">
    <w:name w:val="footer"/>
    <w:basedOn w:val="Normal"/>
    <w:link w:val="FooterChar"/>
    <w:uiPriority w:val="99"/>
    <w:unhideWhenUsed/>
    <w:rsid w:val="004E407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4075"/>
  </w:style>
  <w:style w:type="paragraph" w:styleId="BalloonText">
    <w:name w:val="Balloon Text"/>
    <w:basedOn w:val="Normal"/>
    <w:link w:val="BalloonTextChar"/>
    <w:uiPriority w:val="99"/>
    <w:semiHidden/>
    <w:unhideWhenUsed/>
    <w:rsid w:val="004E407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E4075"/>
    <w:rPr>
      <w:rFonts w:ascii="Lucida Grande" w:hAnsi="Lucida Grande"/>
      <w:sz w:val="18"/>
      <w:szCs w:val="18"/>
    </w:rPr>
  </w:style>
  <w:style w:type="character" w:styleId="Hyperlink">
    <w:name w:val="Hyperlink"/>
    <w:uiPriority w:val="99"/>
    <w:unhideWhenUsed/>
    <w:rsid w:val="00F2454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407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4075"/>
  </w:style>
  <w:style w:type="paragraph" w:styleId="Footer">
    <w:name w:val="footer"/>
    <w:basedOn w:val="Normal"/>
    <w:link w:val="FooterChar"/>
    <w:uiPriority w:val="99"/>
    <w:unhideWhenUsed/>
    <w:rsid w:val="004E407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4075"/>
  </w:style>
  <w:style w:type="paragraph" w:styleId="BalloonText">
    <w:name w:val="Balloon Text"/>
    <w:basedOn w:val="Normal"/>
    <w:link w:val="BalloonTextChar"/>
    <w:uiPriority w:val="99"/>
    <w:semiHidden/>
    <w:unhideWhenUsed/>
    <w:rsid w:val="004E407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E4075"/>
    <w:rPr>
      <w:rFonts w:ascii="Lucida Grande" w:hAnsi="Lucida Grande"/>
      <w:sz w:val="18"/>
      <w:szCs w:val="18"/>
    </w:rPr>
  </w:style>
  <w:style w:type="character" w:styleId="Hyperlink">
    <w:name w:val="Hyperlink"/>
    <w:uiPriority w:val="99"/>
    <w:unhideWhenUsed/>
    <w:rsid w:val="00F2454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Buildings%20&amp;%20Maintenance\BM%202\4%20Templates\Development\Surveyors%20letter%20heads\T34%20MP%20Letter%20heade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8DB6259-2978-4F4B-8ABA-7998DEA327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T34 MP Letter headed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BHF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Rice</dc:creator>
  <cp:lastModifiedBy>Andrew Rice</cp:lastModifiedBy>
  <cp:revision>3</cp:revision>
  <cp:lastPrinted>2013-04-23T12:27:00Z</cp:lastPrinted>
  <dcterms:created xsi:type="dcterms:W3CDTF">2019-02-21T12:21:00Z</dcterms:created>
  <dcterms:modified xsi:type="dcterms:W3CDTF">2019-02-21T12:26:00Z</dcterms:modified>
</cp:coreProperties>
</file>