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0223B" w14:textId="7D14F452" w:rsidR="00BE7B8E" w:rsidRDefault="00644B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39AD1" wp14:editId="3E996154">
                <wp:simplePos x="0" y="0"/>
                <wp:positionH relativeFrom="column">
                  <wp:posOffset>5762625</wp:posOffset>
                </wp:positionH>
                <wp:positionV relativeFrom="paragraph">
                  <wp:posOffset>2619375</wp:posOffset>
                </wp:positionV>
                <wp:extent cx="978408" cy="484632"/>
                <wp:effectExtent l="0" t="19050" r="31750" b="29845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691B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453.75pt;margin-top:206.2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" adj="16250" fillcolor="red" strokecolor="#1f3763 [1604]" strokeweight="1pt"/>
            </w:pict>
          </mc:Fallback>
        </mc:AlternateContent>
      </w:r>
      <w:bookmarkStart w:id="0" w:name="_GoBack"/>
      <w:r w:rsidR="001A7B15">
        <w:rPr>
          <w:noProof/>
        </w:rPr>
        <w:drawing>
          <wp:inline distT="0" distB="0" distL="0" distR="0" wp14:anchorId="682E0F21" wp14:editId="34E6551C">
            <wp:extent cx="9705223" cy="5453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21592" cy="546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7B8E" w:rsidSect="001A7B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B15"/>
    <w:rsid w:val="000F0C9A"/>
    <w:rsid w:val="001A7B15"/>
    <w:rsid w:val="002B736E"/>
    <w:rsid w:val="0064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F1E72"/>
  <w15:chartTrackingRefBased/>
  <w15:docId w15:val="{70B8A6DA-003A-427F-AE37-AB1EE2383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D1AE5932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Bywater</dc:creator>
  <cp:keywords/>
  <dc:description/>
  <cp:lastModifiedBy>Christopher Bywater</cp:lastModifiedBy>
  <cp:revision>2</cp:revision>
  <dcterms:created xsi:type="dcterms:W3CDTF">2018-09-18T15:12:00Z</dcterms:created>
  <dcterms:modified xsi:type="dcterms:W3CDTF">2018-09-18T15:17:00Z</dcterms:modified>
</cp:coreProperties>
</file>