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4CDA" w:rsidRDefault="00254CDA" w:rsidP="00877187">
      <w:pPr>
        <w:pStyle w:val="SpaceJLL"/>
      </w:pPr>
    </w:p>
    <w:p w:rsidR="00D85A12" w:rsidRDefault="002F7D8E" w:rsidP="00362F05">
      <w:pPr>
        <w:pStyle w:val="DateJLL"/>
      </w:pPr>
      <w:r>
        <w:t>21</w:t>
      </w:r>
      <w:r w:rsidR="00F032F4">
        <w:t xml:space="preserve"> February 2018</w:t>
      </w:r>
    </w:p>
    <w:p w:rsidR="00877187" w:rsidRDefault="00454649" w:rsidP="00362F05">
      <w:pPr>
        <w:pStyle w:val="RecipientAddressJLL"/>
      </w:pPr>
      <w:r>
        <w:t>Neil Devereux</w:t>
      </w:r>
    </w:p>
    <w:p w:rsidR="00877187" w:rsidRDefault="00454649" w:rsidP="00362F05">
      <w:pPr>
        <w:pStyle w:val="RecipientAddressJLL"/>
      </w:pPr>
      <w:r>
        <w:t xml:space="preserve">The Planning Inspectorate </w:t>
      </w:r>
    </w:p>
    <w:p w:rsidR="00877187" w:rsidRDefault="00454649" w:rsidP="00362F05">
      <w:pPr>
        <w:pStyle w:val="RecipientAddressJLL"/>
      </w:pPr>
      <w:r>
        <w:t>Zone 3N</w:t>
      </w:r>
    </w:p>
    <w:p w:rsidR="00454649" w:rsidRDefault="00454649" w:rsidP="00362F05">
      <w:pPr>
        <w:pStyle w:val="RecipientAddressJLL"/>
      </w:pPr>
      <w:r>
        <w:t>Temple Quay House</w:t>
      </w:r>
    </w:p>
    <w:p w:rsidR="00454649" w:rsidRDefault="00454649" w:rsidP="00362F05">
      <w:pPr>
        <w:pStyle w:val="RecipientAddressJLL"/>
      </w:pPr>
      <w:r>
        <w:t>2 The Square</w:t>
      </w:r>
    </w:p>
    <w:p w:rsidR="00454649" w:rsidRDefault="00454649" w:rsidP="00362F05">
      <w:pPr>
        <w:pStyle w:val="RecipientAddressJLL"/>
      </w:pPr>
      <w:r>
        <w:t>Bristol</w:t>
      </w:r>
    </w:p>
    <w:p w:rsidR="00454649" w:rsidRDefault="00454649" w:rsidP="00362F05">
      <w:pPr>
        <w:pStyle w:val="RecipientAddressJLL"/>
      </w:pPr>
      <w:r>
        <w:t>BS1 6PN</w:t>
      </w:r>
    </w:p>
    <w:p w:rsidR="00454649" w:rsidRDefault="00877187" w:rsidP="00454649">
      <w:pPr>
        <w:pStyle w:val="ToJLL"/>
      </w:pPr>
      <w:r w:rsidRPr="00877187">
        <w:t xml:space="preserve">Dear </w:t>
      </w:r>
      <w:r w:rsidR="00454649">
        <w:t xml:space="preserve">Mr. Devereux, </w:t>
      </w:r>
      <w:r w:rsidR="00454649">
        <w:br/>
      </w:r>
      <w:r w:rsidR="00454649">
        <w:br/>
      </w:r>
      <w:r w:rsidR="00454649" w:rsidRPr="00454649">
        <w:rPr>
          <w:b/>
        </w:rPr>
        <w:t>Town and Country Planning Act 1990</w:t>
      </w:r>
      <w:r w:rsidR="00454649" w:rsidRPr="00454649">
        <w:rPr>
          <w:b/>
        </w:rPr>
        <w:br/>
        <w:t>Appeal by Calabar Properties Ltd</w:t>
      </w:r>
      <w:r w:rsidR="00454649">
        <w:rPr>
          <w:b/>
        </w:rPr>
        <w:br/>
        <w:t xml:space="preserve">Appeal Ref. </w:t>
      </w:r>
      <w:r w:rsidR="00454649" w:rsidRPr="00454649">
        <w:rPr>
          <w:b/>
        </w:rPr>
        <w:t>APP/X5210/W/17/3179742</w:t>
      </w:r>
      <w:r w:rsidR="00454649" w:rsidRPr="00454649">
        <w:rPr>
          <w:b/>
        </w:rPr>
        <w:br/>
        <w:t xml:space="preserve">Site Address: 11-12 Grenville Street, </w:t>
      </w:r>
      <w:r w:rsidR="00235D9A">
        <w:rPr>
          <w:b/>
        </w:rPr>
        <w:t>London</w:t>
      </w:r>
      <w:r w:rsidR="00454649" w:rsidRPr="00454649">
        <w:rPr>
          <w:b/>
        </w:rPr>
        <w:t>, WC1N 1LZ</w:t>
      </w:r>
    </w:p>
    <w:p w:rsidR="007A0716" w:rsidRPr="007A0716" w:rsidRDefault="007A0716" w:rsidP="007A0716">
      <w:pPr>
        <w:pStyle w:val="SignOffJLL"/>
      </w:pPr>
      <w:r w:rsidRPr="007A0716">
        <w:t xml:space="preserve">On behalf of our client, </w:t>
      </w:r>
      <w:proofErr w:type="spellStart"/>
      <w:r w:rsidRPr="007A0716">
        <w:t>Calabar</w:t>
      </w:r>
      <w:proofErr w:type="spellEnd"/>
      <w:r w:rsidRPr="007A0716">
        <w:t xml:space="preserve"> Properties Ltd, </w:t>
      </w:r>
      <w:r w:rsidR="00C92AED">
        <w:t xml:space="preserve">I write to provide a short </w:t>
      </w:r>
      <w:r w:rsidRPr="007A0716">
        <w:t xml:space="preserve">response to Camden’s </w:t>
      </w:r>
      <w:r w:rsidR="00F032F4">
        <w:t>formal response</w:t>
      </w:r>
      <w:r w:rsidR="00852C1A">
        <w:t>s (dated 22</w:t>
      </w:r>
      <w:r w:rsidR="00852C1A" w:rsidRPr="007A0716">
        <w:t>/</w:t>
      </w:r>
      <w:r w:rsidR="00852C1A">
        <w:t>12</w:t>
      </w:r>
      <w:r w:rsidR="00852C1A" w:rsidRPr="007A0716">
        <w:t>/2017</w:t>
      </w:r>
      <w:r w:rsidR="00852C1A">
        <w:t xml:space="preserve"> and 05/01/2018)</w:t>
      </w:r>
      <w:r w:rsidR="00F032F4">
        <w:t xml:space="preserve"> </w:t>
      </w:r>
      <w:r w:rsidR="00C92AED">
        <w:t xml:space="preserve">for </w:t>
      </w:r>
      <w:r w:rsidR="00696E5B">
        <w:t xml:space="preserve">the appeal at </w:t>
      </w:r>
      <w:r w:rsidRPr="007A0716">
        <w:t xml:space="preserve">11-12 Grenville Street, London, WC1N 1LZ. </w:t>
      </w:r>
    </w:p>
    <w:p w:rsidR="007A0716" w:rsidRPr="007A0716" w:rsidRDefault="00852C1A" w:rsidP="007A0716">
      <w:pPr>
        <w:pStyle w:val="SignOffJLL"/>
        <w:rPr>
          <w:b/>
          <w:bCs/>
        </w:rPr>
      </w:pPr>
      <w:r>
        <w:rPr>
          <w:b/>
          <w:bCs/>
        </w:rPr>
        <w:t xml:space="preserve">Response dated 22/12/2017 – </w:t>
      </w:r>
      <w:r w:rsidR="007A0716" w:rsidRPr="007A0716">
        <w:rPr>
          <w:b/>
          <w:bCs/>
        </w:rPr>
        <w:t>Reason for Refusal 1 – Loss of Office/Employment Floorspace</w:t>
      </w:r>
    </w:p>
    <w:p w:rsidR="00C92AED" w:rsidRDefault="00C92AED" w:rsidP="00C92AED">
      <w:pPr>
        <w:pStyle w:val="SignOffJLL"/>
      </w:pPr>
      <w:r>
        <w:t xml:space="preserve">The Council accepts the principle of the residual approach but questions the lack of </w:t>
      </w:r>
      <w:r w:rsidR="00696E5B">
        <w:t xml:space="preserve">an </w:t>
      </w:r>
      <w:r>
        <w:t>independent assessment.  Th</w:t>
      </w:r>
      <w:r w:rsidR="00696E5B">
        <w:t>is submission is made in the context that th</w:t>
      </w:r>
      <w:r>
        <w:t>e viability assessment has been with the Council since 5 August 2016, when the application was received.</w:t>
      </w:r>
    </w:p>
    <w:p w:rsidR="00C92AED" w:rsidRDefault="00C92AED" w:rsidP="00C92AED">
      <w:pPr>
        <w:pStyle w:val="SignOffJLL"/>
      </w:pPr>
      <w:r>
        <w:t xml:space="preserve">For the Council to suggest an independent assessment at this late stage is most unreasonable. The appellant would have </w:t>
      </w:r>
      <w:r w:rsidR="00696E5B">
        <w:t xml:space="preserve">paid for </w:t>
      </w:r>
      <w:r>
        <w:t>an independent assessment had the Council asked for this</w:t>
      </w:r>
      <w:r w:rsidR="00696E5B">
        <w:t>,</w:t>
      </w:r>
      <w:r>
        <w:t xml:space="preserve"> at any time during the application process.  </w:t>
      </w:r>
    </w:p>
    <w:p w:rsidR="00C92AED" w:rsidRDefault="005B02FD" w:rsidP="007A0716">
      <w:pPr>
        <w:pStyle w:val="SignOffJLL"/>
      </w:pPr>
      <w:r>
        <w:t xml:space="preserve">The costs </w:t>
      </w:r>
      <w:r w:rsidR="00C92AED">
        <w:t xml:space="preserve">included in the viability </w:t>
      </w:r>
      <w:r w:rsidR="00696E5B">
        <w:t xml:space="preserve">assessment </w:t>
      </w:r>
      <w:r w:rsidR="00C92AED">
        <w:t xml:space="preserve">to bring the building back into use have been verified by </w:t>
      </w:r>
      <w:r>
        <w:t>the project manager</w:t>
      </w:r>
      <w:r w:rsidR="00C92AED">
        <w:t xml:space="preserve"> and in the </w:t>
      </w:r>
      <w:r>
        <w:t xml:space="preserve">Cost Plan </w:t>
      </w:r>
      <w:r w:rsidR="00C92AED">
        <w:t xml:space="preserve">produced </w:t>
      </w:r>
      <w:r>
        <w:t xml:space="preserve">by Rider </w:t>
      </w:r>
      <w:proofErr w:type="spellStart"/>
      <w:r>
        <w:t>Levett</w:t>
      </w:r>
      <w:proofErr w:type="spellEnd"/>
      <w:r>
        <w:t xml:space="preserve"> </w:t>
      </w:r>
      <w:proofErr w:type="spellStart"/>
      <w:r>
        <w:t>Bucknall</w:t>
      </w:r>
      <w:proofErr w:type="spellEnd"/>
      <w:r>
        <w:t xml:space="preserve">. </w:t>
      </w:r>
      <w:r w:rsidR="002B7948">
        <w:t xml:space="preserve">WSP </w:t>
      </w:r>
      <w:r w:rsidR="00C92AED">
        <w:t xml:space="preserve">in their Marketing Statement </w:t>
      </w:r>
      <w:r w:rsidR="002B7948">
        <w:t xml:space="preserve">(Appendix 4 of the Statement of Case) demonstrate that the </w:t>
      </w:r>
      <w:r w:rsidR="00C92AED">
        <w:t xml:space="preserve">appeal </w:t>
      </w:r>
      <w:r w:rsidR="002B7948">
        <w:t>premises lacks basic amenities and facilities for office lettings</w:t>
      </w:r>
      <w:r w:rsidR="00696E5B">
        <w:t>.</w:t>
      </w:r>
      <w:r w:rsidR="002B7948">
        <w:t xml:space="preserve"> and is in a very poor and rapidly deteriorating physical condition</w:t>
      </w:r>
      <w:r w:rsidR="00C92AED">
        <w:t xml:space="preserve"> – having </w:t>
      </w:r>
      <w:r w:rsidR="002B7948">
        <w:t xml:space="preserve">been vacant since 2001. </w:t>
      </w:r>
    </w:p>
    <w:p w:rsidR="00DB0966" w:rsidRDefault="00C92AED" w:rsidP="007A0716">
      <w:pPr>
        <w:pStyle w:val="SignOffJLL"/>
      </w:pPr>
      <w:r>
        <w:t xml:space="preserve">The planning officer’s observations on costs carry little weight – the appellant should not be penalised for using companies perfectly qualified to </w:t>
      </w:r>
      <w:proofErr w:type="gramStart"/>
      <w:r>
        <w:t>advise</w:t>
      </w:r>
      <w:proofErr w:type="gramEnd"/>
      <w:r>
        <w:t xml:space="preserve"> on construction costs.</w:t>
      </w:r>
    </w:p>
    <w:p w:rsidR="005B02FD" w:rsidRDefault="00852C1A" w:rsidP="007A0716">
      <w:pPr>
        <w:pStyle w:val="SignOffJLL"/>
        <w:rPr>
          <w:b/>
          <w:bCs/>
        </w:rPr>
      </w:pPr>
      <w:r>
        <w:rPr>
          <w:b/>
          <w:bCs/>
        </w:rPr>
        <w:t>Response dated 05/01/2018 – Paragraph 3.2</w:t>
      </w:r>
    </w:p>
    <w:p w:rsidR="00C92AED" w:rsidRDefault="005C32DF" w:rsidP="007A0716">
      <w:pPr>
        <w:pStyle w:val="SignOffJLL"/>
        <w:rPr>
          <w:bCs/>
        </w:rPr>
      </w:pPr>
      <w:r>
        <w:rPr>
          <w:bCs/>
        </w:rPr>
        <w:t xml:space="preserve">The </w:t>
      </w:r>
      <w:r w:rsidR="00C92AED">
        <w:rPr>
          <w:bCs/>
        </w:rPr>
        <w:t>Council’s</w:t>
      </w:r>
      <w:r>
        <w:rPr>
          <w:bCs/>
        </w:rPr>
        <w:t xml:space="preserve"> letter states that “</w:t>
      </w:r>
      <w:r w:rsidRPr="005C32DF">
        <w:rPr>
          <w:bCs/>
          <w:i/>
        </w:rPr>
        <w:t>there has been no constructive dialogue from the Appellant during this appeal.</w:t>
      </w:r>
      <w:r>
        <w:rPr>
          <w:bCs/>
        </w:rPr>
        <w:t xml:space="preserve">” </w:t>
      </w:r>
    </w:p>
    <w:p w:rsidR="00CC22EC" w:rsidRDefault="00C92AED" w:rsidP="007A0716">
      <w:pPr>
        <w:pStyle w:val="SignOffJLL"/>
        <w:rPr>
          <w:bCs/>
        </w:rPr>
      </w:pPr>
      <w:r>
        <w:rPr>
          <w:bCs/>
        </w:rPr>
        <w:t xml:space="preserve">I have to say </w:t>
      </w:r>
      <w:r w:rsidR="00CC22EC">
        <w:rPr>
          <w:bCs/>
        </w:rPr>
        <w:t>that this statement has no foundation. We requested meetings with the Case Officer on numerous occasions and were met with a negative response</w:t>
      </w:r>
      <w:r w:rsidR="00696E5B">
        <w:rPr>
          <w:bCs/>
        </w:rPr>
        <w:t xml:space="preserve"> with every approach</w:t>
      </w:r>
      <w:r w:rsidR="00CC22EC">
        <w:rPr>
          <w:bCs/>
        </w:rPr>
        <w:t>. For the Officer to raise this at this late stage is very unprofessional as well as completely unreasonable.</w:t>
      </w:r>
    </w:p>
    <w:p w:rsidR="00F73082" w:rsidRDefault="00F73082" w:rsidP="007A0716">
      <w:pPr>
        <w:pStyle w:val="SignOffJLL"/>
        <w:rPr>
          <w:b/>
          <w:bCs/>
        </w:rPr>
      </w:pPr>
      <w:r w:rsidRPr="00F73082">
        <w:rPr>
          <w:b/>
          <w:bCs/>
        </w:rPr>
        <w:t xml:space="preserve">Remainder of response dated 05/01/2018 </w:t>
      </w:r>
    </w:p>
    <w:p w:rsidR="00CC22EC" w:rsidRDefault="00CC22EC" w:rsidP="007A0716">
      <w:pPr>
        <w:pStyle w:val="SignOffJLL"/>
      </w:pPr>
      <w:r>
        <w:t xml:space="preserve">The appellant has considered the affordable housing position, this being a new </w:t>
      </w:r>
      <w:r w:rsidR="00696E5B">
        <w:t xml:space="preserve">policy </w:t>
      </w:r>
      <w:r>
        <w:t>issue</w:t>
      </w:r>
      <w:r w:rsidR="00696E5B">
        <w:t xml:space="preserve"> since the Council’s decision. T</w:t>
      </w:r>
      <w:r>
        <w:t xml:space="preserve">his is </w:t>
      </w:r>
      <w:r w:rsidR="00696E5B">
        <w:t xml:space="preserve">now </w:t>
      </w:r>
      <w:r>
        <w:t xml:space="preserve">with the </w:t>
      </w:r>
      <w:r w:rsidR="006F5B01">
        <w:t xml:space="preserve">Inspector </w:t>
      </w:r>
      <w:r>
        <w:t>for a decision</w:t>
      </w:r>
      <w:r w:rsidR="00696E5B">
        <w:t xml:space="preserve"> - t</w:t>
      </w:r>
      <w:r>
        <w:t>he Inspector can consider the relative merits or otherwise of Unilateral Undertaking A and B.</w:t>
      </w:r>
    </w:p>
    <w:p w:rsidR="00696E5B" w:rsidRDefault="00696E5B" w:rsidP="007A0716">
      <w:pPr>
        <w:pStyle w:val="SignOffJLL"/>
      </w:pPr>
    </w:p>
    <w:p w:rsidR="00CC22EC" w:rsidRPr="00CC22EC" w:rsidRDefault="00CC22EC" w:rsidP="007A0716">
      <w:pPr>
        <w:pStyle w:val="SignOffJLL"/>
        <w:rPr>
          <w:b/>
        </w:rPr>
      </w:pPr>
      <w:r w:rsidRPr="00CC22EC">
        <w:rPr>
          <w:b/>
        </w:rPr>
        <w:lastRenderedPageBreak/>
        <w:t>Unilateral Undertakings</w:t>
      </w:r>
    </w:p>
    <w:p w:rsidR="00CC22EC" w:rsidRDefault="00CC22EC" w:rsidP="007A0716">
      <w:pPr>
        <w:pStyle w:val="SignOffJLL"/>
      </w:pPr>
      <w:r>
        <w:t>These are submitted in good faith by the appellant.</w:t>
      </w:r>
    </w:p>
    <w:p w:rsidR="00E514AB" w:rsidRDefault="00CC22EC" w:rsidP="00E514AB">
      <w:pPr>
        <w:pStyle w:val="SignOffJLL"/>
      </w:pPr>
      <w:r>
        <w:t xml:space="preserve">There is no need for the tenant to be party to the S106 as the tenant will have no responsibility for any of the </w:t>
      </w:r>
      <w:r w:rsidR="00696E5B">
        <w:t>obligations</w:t>
      </w:r>
      <w:r>
        <w:t>. The scheme will only be implemented if the tenant is not in occupation.</w:t>
      </w:r>
      <w:r w:rsidR="00E514AB" w:rsidRPr="00E514AB">
        <w:t xml:space="preserve"> </w:t>
      </w:r>
    </w:p>
    <w:p w:rsidR="00E514AB" w:rsidRDefault="00E514AB" w:rsidP="00E514AB">
      <w:pPr>
        <w:pStyle w:val="SignOffJLL"/>
      </w:pPr>
      <w:r>
        <w:t xml:space="preserve">In terms of the highway works, these will not be undertaken without reverting to the Council under </w:t>
      </w:r>
      <w:proofErr w:type="gramStart"/>
      <w:r>
        <w:t>a</w:t>
      </w:r>
      <w:proofErr w:type="gramEnd"/>
      <w:r>
        <w:t xml:space="preserve"> s278 Agreement. There is no need for this to be referenced in the S106</w:t>
      </w:r>
      <w:r>
        <w:t xml:space="preserve"> as this is unnecessary</w:t>
      </w:r>
      <w:r w:rsidR="00A35E05">
        <w:t xml:space="preserve"> – it will have to happen if the appeal is allowed and the scheme is to be implemented in line with the permission</w:t>
      </w:r>
      <w:bookmarkStart w:id="0" w:name="_GoBack"/>
      <w:bookmarkEnd w:id="0"/>
      <w:r>
        <w:t>.</w:t>
      </w:r>
    </w:p>
    <w:p w:rsidR="00CC22EC" w:rsidRDefault="00CC22EC" w:rsidP="007A0716">
      <w:pPr>
        <w:pStyle w:val="SignOffJLL"/>
      </w:pPr>
      <w:r>
        <w:t>The Undertaking is signed by the Landlord. The title number needs to change and a substitute Undertaking can be submitted, should the Inspector decide to allow the appeal.</w:t>
      </w:r>
    </w:p>
    <w:p w:rsidR="007A0716" w:rsidRPr="005C1F01" w:rsidRDefault="00CC22EC" w:rsidP="007A0716">
      <w:pPr>
        <w:pStyle w:val="SignOffJLL"/>
      </w:pPr>
      <w:r>
        <w:t xml:space="preserve">All other matters </w:t>
      </w:r>
      <w:r w:rsidR="00696E5B">
        <w:t>remain as</w:t>
      </w:r>
      <w:r>
        <w:t xml:space="preserve"> indicated in </w:t>
      </w:r>
      <w:r w:rsidR="00696E5B">
        <w:t>previous correspondence.</w:t>
      </w:r>
      <w:r w:rsidR="007A0716" w:rsidRPr="005C1F01">
        <w:t xml:space="preserve"> </w:t>
      </w:r>
    </w:p>
    <w:p w:rsidR="00553BB1" w:rsidRPr="005C1F01" w:rsidRDefault="00696E5B" w:rsidP="00362F05">
      <w:pPr>
        <w:pStyle w:val="SignOffJLL"/>
      </w:pPr>
      <w:r>
        <w:t xml:space="preserve">Yours </w:t>
      </w:r>
      <w:r w:rsidR="00362F05" w:rsidRPr="005C1F01">
        <w:t>Sincerely,</w:t>
      </w:r>
    </w:p>
    <w:tbl>
      <w:tblPr>
        <w:tblpPr w:topFromText="284" w:vertAnchor="page" w:horzAnchor="margin" w:tblpY="11797"/>
        <w:tblOverlap w:val="never"/>
        <w:tblW w:w="998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7"/>
        <w:gridCol w:w="2268"/>
        <w:gridCol w:w="5156"/>
      </w:tblGrid>
      <w:tr w:rsidR="00335D80" w:rsidRPr="005C1F01" w:rsidTr="007A0716">
        <w:trPr>
          <w:trHeight w:val="841"/>
        </w:trPr>
        <w:tc>
          <w:tcPr>
            <w:tcW w:w="2557" w:type="dxa"/>
            <w:shd w:val="clear" w:color="auto" w:fill="auto"/>
          </w:tcPr>
          <w:p w:rsidR="00335D80" w:rsidRPr="005C1F01" w:rsidRDefault="00834A5D" w:rsidP="007A0716">
            <w:pPr>
              <w:pStyle w:val="AddressJLL"/>
              <w:rPr>
                <w:i/>
              </w:rPr>
            </w:pPr>
            <w:r w:rsidRPr="005C1F01">
              <w:rPr>
                <w:i/>
              </w:rPr>
              <w:t>JLL</w:t>
            </w:r>
          </w:p>
          <w:p w:rsidR="00335D80" w:rsidRPr="005C1F01" w:rsidRDefault="00834A5D" w:rsidP="007A0716">
            <w:pPr>
              <w:pStyle w:val="AddressJLL"/>
              <w:rPr>
                <w:i/>
              </w:rPr>
            </w:pPr>
            <w:r w:rsidRPr="005C1F01">
              <w:rPr>
                <w:i/>
              </w:rPr>
              <w:t xml:space="preserve">Planning, Development &amp; Heritage </w:t>
            </w:r>
          </w:p>
          <w:p w:rsidR="00834A5D" w:rsidRPr="005C1F01" w:rsidRDefault="00834A5D" w:rsidP="00834A5D">
            <w:pPr>
              <w:pStyle w:val="AddressJLL"/>
              <w:rPr>
                <w:i/>
              </w:rPr>
            </w:pPr>
            <w:r w:rsidRPr="005C1F01">
              <w:rPr>
                <w:i/>
              </w:rPr>
              <w:t>30 Warwick Street</w:t>
            </w:r>
          </w:p>
          <w:p w:rsidR="00335D80" w:rsidRPr="005C1F01" w:rsidRDefault="00834A5D" w:rsidP="00834A5D">
            <w:pPr>
              <w:pStyle w:val="AddressJLL"/>
            </w:pPr>
            <w:r w:rsidRPr="005C1F01">
              <w:rPr>
                <w:i/>
              </w:rPr>
              <w:t>London W1B 5NH</w:t>
            </w:r>
          </w:p>
        </w:tc>
        <w:tc>
          <w:tcPr>
            <w:tcW w:w="2268" w:type="dxa"/>
            <w:shd w:val="clear" w:color="auto" w:fill="auto"/>
            <w:tcMar>
              <w:left w:w="255" w:type="dxa"/>
            </w:tcMar>
          </w:tcPr>
          <w:p w:rsidR="00335D80" w:rsidRPr="005C1F01" w:rsidRDefault="00335D80" w:rsidP="007A0716">
            <w:pPr>
              <w:pStyle w:val="AddressJLL"/>
              <w:rPr>
                <w:rFonts w:ascii="SourceSansPro-Regular" w:hAnsi="SourceSansPro-Regular" w:cs="SourceSansPro-Regular"/>
                <w:szCs w:val="20"/>
              </w:rPr>
            </w:pPr>
            <w:r w:rsidRPr="005C1F01">
              <w:rPr>
                <w:rFonts w:ascii="SourceSansPro-Regular" w:hAnsi="SourceSansPro-Regular" w:cs="SourceSansPro-Regular"/>
                <w:szCs w:val="20"/>
              </w:rPr>
              <w:t xml:space="preserve">T </w:t>
            </w:r>
            <w:r w:rsidR="00834A5D" w:rsidRPr="005C1F01">
              <w:rPr>
                <w:rFonts w:ascii="SourceSansPro-Regular" w:hAnsi="SourceSansPro-Regular" w:cs="SourceSansPro-Regular"/>
                <w:szCs w:val="20"/>
              </w:rPr>
              <w:t>+44 207 852 4742</w:t>
            </w:r>
          </w:p>
          <w:p w:rsidR="00834A5D" w:rsidRPr="005C1F01" w:rsidRDefault="00834A5D" w:rsidP="007A0716">
            <w:pPr>
              <w:pStyle w:val="AddressJLL"/>
              <w:rPr>
                <w:rFonts w:ascii="TimesNewRomanPS-ItalicMT" w:hAnsi="TimesNewRomanPS-ItalicMT" w:cs="TimesNewRomanPS-ItalicMT"/>
                <w:i/>
                <w:iCs/>
                <w:szCs w:val="20"/>
              </w:rPr>
            </w:pPr>
            <w:r w:rsidRPr="005C1F01">
              <w:rPr>
                <w:rFonts w:ascii="TimesNewRomanPS-ItalicMT" w:hAnsi="TimesNewRomanPS-ItalicMT" w:cs="TimesNewRomanPS-ItalicMT"/>
                <w:i/>
                <w:iCs/>
                <w:szCs w:val="20"/>
              </w:rPr>
              <w:t>Jeff.Field@eu.jll.com</w:t>
            </w:r>
          </w:p>
          <w:p w:rsidR="00335D80" w:rsidRPr="005C1F01" w:rsidRDefault="00335D80" w:rsidP="007A0716">
            <w:pPr>
              <w:pStyle w:val="AddressJLL"/>
            </w:pPr>
            <w:r w:rsidRPr="005C1F01">
              <w:rPr>
                <w:rFonts w:ascii="TimesNewRomanPS-ItalicMT" w:hAnsi="TimesNewRomanPS-ItalicMT" w:cs="TimesNewRomanPS-ItalicMT"/>
                <w:i/>
                <w:iCs/>
                <w:szCs w:val="20"/>
              </w:rPr>
              <w:t>jll.com</w:t>
            </w:r>
          </w:p>
        </w:tc>
        <w:tc>
          <w:tcPr>
            <w:tcW w:w="5156" w:type="dxa"/>
            <w:shd w:val="clear" w:color="auto" w:fill="auto"/>
          </w:tcPr>
          <w:p w:rsidR="00335D80" w:rsidRPr="005C1F01" w:rsidRDefault="00335D80" w:rsidP="007A0716">
            <w:pPr>
              <w:pStyle w:val="NormalJLL"/>
            </w:pPr>
          </w:p>
        </w:tc>
      </w:tr>
    </w:tbl>
    <w:p w:rsidR="00553BB1" w:rsidRPr="005C1F01" w:rsidRDefault="00553BB1" w:rsidP="00362F05">
      <w:pPr>
        <w:pStyle w:val="SignOffJLL"/>
      </w:pPr>
    </w:p>
    <w:p w:rsidR="00362F05" w:rsidRPr="005C1F01" w:rsidRDefault="00553BB1" w:rsidP="00362F05">
      <w:pPr>
        <w:pStyle w:val="SenderJLL"/>
      </w:pPr>
      <w:r w:rsidRPr="005C1F01">
        <w:t>Jeff Field</w:t>
      </w:r>
      <w:r w:rsidR="00696E5B">
        <w:t xml:space="preserve"> BA (</w:t>
      </w:r>
      <w:proofErr w:type="spellStart"/>
      <w:r w:rsidR="00696E5B">
        <w:t>Hons</w:t>
      </w:r>
      <w:proofErr w:type="spellEnd"/>
      <w:r w:rsidR="00696E5B">
        <w:t>) MA Dip TP Dip PVL MRTPI MRICS</w:t>
      </w:r>
    </w:p>
    <w:p w:rsidR="00553BB1" w:rsidRDefault="00553BB1" w:rsidP="00362F05">
      <w:pPr>
        <w:pStyle w:val="SenderJLL"/>
      </w:pPr>
      <w:r w:rsidRPr="005C1F01">
        <w:t>Chairman – Planning, Development &amp; Heritage</w:t>
      </w: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p w:rsidR="00553BB1" w:rsidRDefault="00553BB1" w:rsidP="00362F05">
      <w:pPr>
        <w:pStyle w:val="SenderJLL"/>
      </w:pPr>
    </w:p>
    <w:sectPr w:rsidR="00553BB1" w:rsidSect="00362F05">
      <w:headerReference w:type="default" r:id="rId8"/>
      <w:footerReference w:type="default" r:id="rId9"/>
      <w:footerReference w:type="first" r:id="rId10"/>
      <w:pgSz w:w="11906" w:h="16838" w:code="9"/>
      <w:pgMar w:top="2438" w:right="964" w:bottom="1503" w:left="96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275" w:rsidRDefault="00E05275" w:rsidP="00BD60D7">
      <w:pPr>
        <w:spacing w:after="0" w:line="240" w:lineRule="auto"/>
      </w:pPr>
      <w:r>
        <w:separator/>
      </w:r>
    </w:p>
  </w:endnote>
  <w:endnote w:type="continuationSeparator" w:id="0">
    <w:p w:rsidR="00E05275" w:rsidRDefault="00E05275" w:rsidP="00BD6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SourceSansPro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F05" w:rsidRDefault="00362F05" w:rsidP="00362F05">
    <w:pPr>
      <w:pStyle w:val="NormalJLL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60D7" w:rsidRDefault="00BD60D7" w:rsidP="00BD60D7">
    <w:pPr>
      <w:pStyle w:val="NormalJLL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275" w:rsidRDefault="00E05275" w:rsidP="00BD60D7">
      <w:pPr>
        <w:spacing w:after="0" w:line="240" w:lineRule="auto"/>
      </w:pPr>
      <w:r>
        <w:separator/>
      </w:r>
    </w:p>
  </w:footnote>
  <w:footnote w:type="continuationSeparator" w:id="0">
    <w:p w:rsidR="00E05275" w:rsidRDefault="00E05275" w:rsidP="00BD6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6A3B" w:rsidRDefault="001558AB" w:rsidP="00716A3B">
    <w:pPr>
      <w:pStyle w:val="NormalJLL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4988560</wp:posOffset>
          </wp:positionH>
          <wp:positionV relativeFrom="paragraph">
            <wp:posOffset>-94615</wp:posOffset>
          </wp:positionV>
          <wp:extent cx="1588135" cy="9779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813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7216" behindDoc="0" locked="1" layoutInCell="0" allowOverlap="1">
          <wp:simplePos x="0" y="0"/>
          <wp:positionH relativeFrom="page">
            <wp:posOffset>704850</wp:posOffset>
          </wp:positionH>
          <wp:positionV relativeFrom="page">
            <wp:posOffset>-3609340</wp:posOffset>
          </wp:positionV>
          <wp:extent cx="2028825" cy="7877175"/>
          <wp:effectExtent l="66675" t="257175" r="0" b="0"/>
          <wp:wrapNone/>
          <wp:docPr id="1" name="shp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pIma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851" b="3503"/>
                  <a:stretch>
                    <a:fillRect/>
                  </a:stretch>
                </pic:blipFill>
                <pic:spPr bwMode="auto">
                  <a:xfrm rot="-5177499">
                    <a:off x="0" y="0"/>
                    <a:ext cx="2028825" cy="787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16A3B">
      <w:t xml:space="preserve"> </w:t>
    </w:r>
  </w:p>
  <w:p w:rsidR="00362F05" w:rsidRDefault="00362F05" w:rsidP="00362F05">
    <w:pPr>
      <w:pStyle w:val="NormalJLL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F526EE2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7A0D79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EB67D2C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42A38A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FA2D24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416C69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C266EF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3BA411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12D5E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3CD6D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13B49F6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33F85BF8"/>
    <w:multiLevelType w:val="multilevel"/>
    <w:tmpl w:val="08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39FB035B"/>
    <w:multiLevelType w:val="hybridMultilevel"/>
    <w:tmpl w:val="F88224B2"/>
    <w:lvl w:ilvl="0" w:tplc="13DE9DCE">
      <w:start w:val="1"/>
      <w:numFmt w:val="bullet"/>
      <w:pStyle w:val="BulletThreeJLL"/>
      <w:lvlText w:val="■"/>
      <w:lvlJc w:val="left"/>
      <w:pPr>
        <w:ind w:left="720" w:hanging="360"/>
      </w:pPr>
      <w:rPr>
        <w:rFonts w:ascii="Arial" w:hAnsi="Arial" w:hint="default"/>
        <w:color w:val="79797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DE2514"/>
    <w:multiLevelType w:val="multilevel"/>
    <w:tmpl w:val="08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75305D5"/>
    <w:multiLevelType w:val="hybridMultilevel"/>
    <w:tmpl w:val="D9B0DB4E"/>
    <w:lvl w:ilvl="0" w:tplc="3AAAD57C">
      <w:start w:val="1"/>
      <w:numFmt w:val="bullet"/>
      <w:pStyle w:val="BulletThreeNoSpaceAfterJLL"/>
      <w:lvlText w:val="■"/>
      <w:lvlJc w:val="left"/>
      <w:pPr>
        <w:ind w:left="720" w:hanging="360"/>
      </w:pPr>
      <w:rPr>
        <w:rFonts w:ascii="Arial" w:hAnsi="Arial" w:hint="default"/>
        <w:color w:val="797979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913366"/>
    <w:multiLevelType w:val="hybridMultilevel"/>
    <w:tmpl w:val="37C4AE0E"/>
    <w:lvl w:ilvl="0" w:tplc="84D8D1C8">
      <w:start w:val="1"/>
      <w:numFmt w:val="bullet"/>
      <w:pStyle w:val="BulletOneNoSpaceAfterJLL"/>
      <w:lvlText w:val="■"/>
      <w:lvlJc w:val="left"/>
      <w:pPr>
        <w:ind w:left="720" w:hanging="360"/>
      </w:pPr>
      <w:rPr>
        <w:rFonts w:ascii="Arial" w:hAnsi="Arial" w:hint="default"/>
        <w:color w:val="D519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662E52"/>
    <w:multiLevelType w:val="hybridMultilevel"/>
    <w:tmpl w:val="937C64C4"/>
    <w:lvl w:ilvl="0" w:tplc="ABD0C2CE">
      <w:start w:val="1"/>
      <w:numFmt w:val="bullet"/>
      <w:pStyle w:val="BulletTwoNoSpaceAfterJLL"/>
      <w:lvlText w:val="–"/>
      <w:lvlJc w:val="left"/>
      <w:pPr>
        <w:ind w:left="720" w:hanging="360"/>
      </w:pPr>
      <w:rPr>
        <w:rFonts w:ascii="Franklin Gothic Book" w:hAnsi="Franklin Gothic Book" w:hint="default"/>
        <w:color w:val="D519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8434BC"/>
    <w:multiLevelType w:val="hybridMultilevel"/>
    <w:tmpl w:val="DA76843C"/>
    <w:lvl w:ilvl="0" w:tplc="BFEAF9E8">
      <w:start w:val="1"/>
      <w:numFmt w:val="bullet"/>
      <w:pStyle w:val="BulletOneJLL"/>
      <w:lvlText w:val="■"/>
      <w:lvlJc w:val="left"/>
      <w:pPr>
        <w:ind w:left="720" w:hanging="360"/>
      </w:pPr>
      <w:rPr>
        <w:rFonts w:ascii="Arial" w:hAnsi="Arial" w:hint="default"/>
        <w:color w:val="D519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F87177"/>
    <w:multiLevelType w:val="hybridMultilevel"/>
    <w:tmpl w:val="A8E6E90E"/>
    <w:lvl w:ilvl="0" w:tplc="420AE6D8">
      <w:start w:val="1"/>
      <w:numFmt w:val="bullet"/>
      <w:pStyle w:val="BulletTwoJLL"/>
      <w:lvlText w:val="–"/>
      <w:lvlJc w:val="left"/>
      <w:pPr>
        <w:ind w:left="720" w:hanging="360"/>
      </w:pPr>
      <w:rPr>
        <w:rFonts w:ascii="Franklin Gothic Book" w:hAnsi="Franklin Gothic Book" w:hint="default"/>
        <w:color w:val="D5191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2"/>
  </w:num>
  <w:num w:numId="4">
    <w:abstractNumId w:val="14"/>
  </w:num>
  <w:num w:numId="5">
    <w:abstractNumId w:val="18"/>
  </w:num>
  <w:num w:numId="6">
    <w:abstractNumId w:val="16"/>
  </w:num>
  <w:num w:numId="7">
    <w:abstractNumId w:val="13"/>
  </w:num>
  <w:num w:numId="8">
    <w:abstractNumId w:val="11"/>
  </w:num>
  <w:num w:numId="9">
    <w:abstractNumId w:val="1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A9C"/>
    <w:rsid w:val="00060C92"/>
    <w:rsid w:val="001558AB"/>
    <w:rsid w:val="00180D8A"/>
    <w:rsid w:val="00207614"/>
    <w:rsid w:val="00235D9A"/>
    <w:rsid w:val="00254CDA"/>
    <w:rsid w:val="002905DB"/>
    <w:rsid w:val="002949FC"/>
    <w:rsid w:val="00295A9C"/>
    <w:rsid w:val="002B675B"/>
    <w:rsid w:val="002B7948"/>
    <w:rsid w:val="002D1056"/>
    <w:rsid w:val="002F6EBC"/>
    <w:rsid w:val="002F7D8E"/>
    <w:rsid w:val="00335D80"/>
    <w:rsid w:val="00344670"/>
    <w:rsid w:val="00362F05"/>
    <w:rsid w:val="003A4D18"/>
    <w:rsid w:val="003C1191"/>
    <w:rsid w:val="003F6B14"/>
    <w:rsid w:val="00403851"/>
    <w:rsid w:val="00454649"/>
    <w:rsid w:val="004A0FC2"/>
    <w:rsid w:val="004E0286"/>
    <w:rsid w:val="004E368E"/>
    <w:rsid w:val="00553BB1"/>
    <w:rsid w:val="00586617"/>
    <w:rsid w:val="005B02FD"/>
    <w:rsid w:val="005C1F01"/>
    <w:rsid w:val="005C32DF"/>
    <w:rsid w:val="00696E5B"/>
    <w:rsid w:val="006B74D7"/>
    <w:rsid w:val="006E6E04"/>
    <w:rsid w:val="006F5B01"/>
    <w:rsid w:val="00716A3B"/>
    <w:rsid w:val="007739DC"/>
    <w:rsid w:val="007A0716"/>
    <w:rsid w:val="00802ACA"/>
    <w:rsid w:val="00834A5D"/>
    <w:rsid w:val="0085063A"/>
    <w:rsid w:val="008520C4"/>
    <w:rsid w:val="00852C1A"/>
    <w:rsid w:val="008548D4"/>
    <w:rsid w:val="00877187"/>
    <w:rsid w:val="00932DE1"/>
    <w:rsid w:val="00A35E05"/>
    <w:rsid w:val="00A4099F"/>
    <w:rsid w:val="00B8532B"/>
    <w:rsid w:val="00BA50A6"/>
    <w:rsid w:val="00BD60D7"/>
    <w:rsid w:val="00C35D79"/>
    <w:rsid w:val="00C92AED"/>
    <w:rsid w:val="00CC22EC"/>
    <w:rsid w:val="00D118D2"/>
    <w:rsid w:val="00D85A12"/>
    <w:rsid w:val="00DA7A78"/>
    <w:rsid w:val="00DB0966"/>
    <w:rsid w:val="00DE5B3E"/>
    <w:rsid w:val="00E05275"/>
    <w:rsid w:val="00E50D8D"/>
    <w:rsid w:val="00E514AB"/>
    <w:rsid w:val="00F032F4"/>
    <w:rsid w:val="00F73082"/>
    <w:rsid w:val="00F807B1"/>
    <w:rsid w:val="00FE0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3626F24-9CED-4D2A-81DC-A13E88B7D4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Source Sans Pro" w:eastAsia="Source Sans Pro" w:hAnsi="Source Sans Pro" w:cs="Times New Roman"/>
        <w:lang w:val="en-GB" w:eastAsia="en-GB" w:bidi="ar-SA"/>
      </w:rPr>
    </w:rPrDefault>
    <w:pPrDefault/>
  </w:docDefaults>
  <w:latentStyles w:defLockedState="0" w:defUIPriority="13" w:defSemiHidden="0" w:defUnhideWhenUsed="0" w:defQFormat="0" w:count="371">
    <w:lsdException w:name="heading 2" w:semiHidden="1"/>
    <w:lsdException w:name="heading 3" w:semiHidden="1"/>
    <w:lsdException w:name="heading 4" w:semiHidden="1"/>
    <w:lsdException w:name="heading 5" w:semiHidden="1"/>
    <w:lsdException w:name="heading 6" w:semiHidden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3"/>
    <w:semiHidden/>
    <w:rsid w:val="003A4D18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13"/>
    <w:semiHidden/>
    <w:rsid w:val="00C35D79"/>
    <w:pPr>
      <w:keepNext/>
      <w:keepLines/>
      <w:spacing w:before="480" w:after="0"/>
      <w:outlineLvl w:val="0"/>
    </w:pPr>
    <w:rPr>
      <w:rFonts w:ascii="Source Sans Pro Semibold" w:eastAsia="Times New Roman" w:hAnsi="Source Sans Pro Semibold"/>
      <w:b/>
      <w:bCs/>
      <w:color w:val="9F1212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13"/>
    <w:semiHidden/>
    <w:rsid w:val="00C35D79"/>
    <w:pPr>
      <w:keepNext/>
      <w:keepLines/>
      <w:spacing w:before="200" w:after="0"/>
      <w:outlineLvl w:val="1"/>
    </w:pPr>
    <w:rPr>
      <w:rFonts w:ascii="Source Sans Pro Semibold" w:eastAsia="Times New Roman" w:hAnsi="Source Sans Pro Semibold"/>
      <w:b/>
      <w:bCs/>
      <w:color w:val="D51918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3"/>
    <w:semiHidden/>
    <w:rsid w:val="00C35D79"/>
    <w:pPr>
      <w:keepNext/>
      <w:keepLines/>
      <w:spacing w:before="200" w:after="0"/>
      <w:outlineLvl w:val="2"/>
    </w:pPr>
    <w:rPr>
      <w:rFonts w:ascii="Source Sans Pro Semibold" w:eastAsia="Times New Roman" w:hAnsi="Source Sans Pro Semibold"/>
      <w:b/>
      <w:bCs/>
      <w:color w:val="D51918"/>
    </w:rPr>
  </w:style>
  <w:style w:type="paragraph" w:styleId="Heading4">
    <w:name w:val="heading 4"/>
    <w:basedOn w:val="Normal"/>
    <w:next w:val="Normal"/>
    <w:link w:val="Heading4Char"/>
    <w:uiPriority w:val="13"/>
    <w:semiHidden/>
    <w:rsid w:val="00C35D79"/>
    <w:pPr>
      <w:keepNext/>
      <w:keepLines/>
      <w:spacing w:before="200" w:after="0"/>
      <w:outlineLvl w:val="3"/>
    </w:pPr>
    <w:rPr>
      <w:rFonts w:ascii="Source Sans Pro Semibold" w:eastAsia="Times New Roman" w:hAnsi="Source Sans Pro Semibold"/>
      <w:b/>
      <w:bCs/>
      <w:i/>
      <w:iCs/>
      <w:color w:val="D51918"/>
    </w:rPr>
  </w:style>
  <w:style w:type="paragraph" w:styleId="Heading5">
    <w:name w:val="heading 5"/>
    <w:basedOn w:val="Normal"/>
    <w:next w:val="Normal"/>
    <w:link w:val="Heading5Char"/>
    <w:uiPriority w:val="13"/>
    <w:semiHidden/>
    <w:rsid w:val="00C35D79"/>
    <w:pPr>
      <w:keepNext/>
      <w:keepLines/>
      <w:spacing w:before="200" w:after="0"/>
      <w:outlineLvl w:val="4"/>
    </w:pPr>
    <w:rPr>
      <w:rFonts w:ascii="Source Sans Pro Semibold" w:eastAsia="Times New Roman" w:hAnsi="Source Sans Pro Semibold"/>
      <w:color w:val="6A0C0C"/>
    </w:rPr>
  </w:style>
  <w:style w:type="paragraph" w:styleId="Heading6">
    <w:name w:val="heading 6"/>
    <w:basedOn w:val="Normal"/>
    <w:next w:val="Normal"/>
    <w:link w:val="Heading6Char"/>
    <w:uiPriority w:val="13"/>
    <w:semiHidden/>
    <w:rsid w:val="00C35D79"/>
    <w:pPr>
      <w:keepNext/>
      <w:keepLines/>
      <w:spacing w:before="200" w:after="0"/>
      <w:outlineLvl w:val="5"/>
    </w:pPr>
    <w:rPr>
      <w:rFonts w:ascii="Source Sans Pro Semibold" w:eastAsia="Times New Roman" w:hAnsi="Source Sans Pro Semibold"/>
      <w:i/>
      <w:iCs/>
      <w:color w:val="6A0C0C"/>
    </w:rPr>
  </w:style>
  <w:style w:type="paragraph" w:styleId="Heading7">
    <w:name w:val="heading 7"/>
    <w:basedOn w:val="Normal"/>
    <w:next w:val="Normal"/>
    <w:link w:val="Heading7Char"/>
    <w:uiPriority w:val="13"/>
    <w:semiHidden/>
    <w:rsid w:val="00C35D79"/>
    <w:pPr>
      <w:keepNext/>
      <w:keepLines/>
      <w:spacing w:before="200" w:after="0"/>
      <w:outlineLvl w:val="6"/>
    </w:pPr>
    <w:rPr>
      <w:rFonts w:ascii="Source Sans Pro Semibold" w:eastAsia="Times New Roman" w:hAnsi="Source Sans Pro Semibold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13"/>
    <w:semiHidden/>
    <w:rsid w:val="00C35D79"/>
    <w:pPr>
      <w:keepNext/>
      <w:keepLines/>
      <w:spacing w:before="200" w:after="0"/>
      <w:outlineLvl w:val="7"/>
    </w:pPr>
    <w:rPr>
      <w:rFonts w:ascii="Source Sans Pro Semibold" w:eastAsia="Times New Roman" w:hAnsi="Source Sans Pro Semibold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13"/>
    <w:semiHidden/>
    <w:rsid w:val="00C35D79"/>
    <w:pPr>
      <w:keepNext/>
      <w:keepLines/>
      <w:spacing w:before="200" w:after="0"/>
      <w:outlineLvl w:val="8"/>
    </w:pPr>
    <w:rPr>
      <w:rFonts w:ascii="Source Sans Pro Semibold" w:eastAsia="Times New Roman" w:hAnsi="Source Sans Pro Semibold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JLL">
    <w:name w:val="Normal_JLL"/>
    <w:uiPriority w:val="13"/>
    <w:rsid w:val="00BD60D7"/>
    <w:rPr>
      <w:rFonts w:ascii="Source Sans Pro Light" w:hAnsi="Source Sans Pro Light"/>
      <w:szCs w:val="22"/>
      <w:lang w:eastAsia="en-US"/>
    </w:rPr>
  </w:style>
  <w:style w:type="paragraph" w:customStyle="1" w:styleId="BodyTextJLL">
    <w:name w:val="Body Text_JLL"/>
    <w:basedOn w:val="NormalJLL"/>
    <w:qFormat/>
    <w:rsid w:val="00362F05"/>
    <w:pPr>
      <w:spacing w:after="200"/>
    </w:pPr>
    <w:rPr>
      <w:rFonts w:ascii="Source Sans Pro" w:hAnsi="Source Sans Pro"/>
    </w:rPr>
  </w:style>
  <w:style w:type="paragraph" w:styleId="Header">
    <w:name w:val="header"/>
    <w:basedOn w:val="Normal"/>
    <w:link w:val="HeaderChar"/>
    <w:uiPriority w:val="13"/>
    <w:semiHidden/>
    <w:rsid w:val="00BD6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A4D18"/>
  </w:style>
  <w:style w:type="paragraph" w:styleId="Footer">
    <w:name w:val="footer"/>
    <w:basedOn w:val="Normal"/>
    <w:link w:val="FooterChar"/>
    <w:uiPriority w:val="13"/>
    <w:semiHidden/>
    <w:rsid w:val="00BD6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A4D18"/>
  </w:style>
  <w:style w:type="paragraph" w:styleId="BalloonText">
    <w:name w:val="Balloon Text"/>
    <w:basedOn w:val="Normal"/>
    <w:link w:val="BalloonTextChar"/>
    <w:uiPriority w:val="13"/>
    <w:semiHidden/>
    <w:rsid w:val="00BD6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A4D1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13"/>
    <w:rsid w:val="00254C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dressJLL">
    <w:name w:val="Address_JLL"/>
    <w:basedOn w:val="NormalJLL"/>
    <w:uiPriority w:val="12"/>
    <w:qFormat/>
    <w:rsid w:val="00877187"/>
    <w:rPr>
      <w:rFonts w:ascii="Times New Roman" w:hAnsi="Times New Roman"/>
    </w:rPr>
  </w:style>
  <w:style w:type="paragraph" w:customStyle="1" w:styleId="SpaceJLL">
    <w:name w:val="Space_JLL"/>
    <w:basedOn w:val="NormalJLL"/>
    <w:uiPriority w:val="13"/>
    <w:rsid w:val="00877187"/>
    <w:pPr>
      <w:spacing w:line="14" w:lineRule="exact"/>
    </w:pPr>
    <w:rPr>
      <w:sz w:val="2"/>
    </w:rPr>
  </w:style>
  <w:style w:type="paragraph" w:customStyle="1" w:styleId="DateJLL">
    <w:name w:val="Date_JLL"/>
    <w:basedOn w:val="NormalJLL"/>
    <w:uiPriority w:val="7"/>
    <w:qFormat/>
    <w:rsid w:val="00362F05"/>
    <w:pPr>
      <w:spacing w:after="200"/>
    </w:pPr>
    <w:rPr>
      <w:rFonts w:ascii="Source Sans Pro" w:hAnsi="Source Sans Pro"/>
    </w:rPr>
  </w:style>
  <w:style w:type="paragraph" w:customStyle="1" w:styleId="RecipientAddressJLL">
    <w:name w:val="Recipient Address_JLL"/>
    <w:basedOn w:val="NormalJLL"/>
    <w:uiPriority w:val="8"/>
    <w:qFormat/>
    <w:rsid w:val="00362F05"/>
    <w:rPr>
      <w:rFonts w:ascii="Source Sans Pro" w:hAnsi="Source Sans Pro"/>
    </w:rPr>
  </w:style>
  <w:style w:type="paragraph" w:customStyle="1" w:styleId="ToJLL">
    <w:name w:val="To_JLL"/>
    <w:basedOn w:val="NormalJLL"/>
    <w:uiPriority w:val="9"/>
    <w:qFormat/>
    <w:rsid w:val="00362F05"/>
    <w:pPr>
      <w:spacing w:before="600" w:after="200"/>
    </w:pPr>
    <w:rPr>
      <w:rFonts w:ascii="Source Sans Pro" w:hAnsi="Source Sans Pro"/>
    </w:rPr>
  </w:style>
  <w:style w:type="paragraph" w:customStyle="1" w:styleId="SignOffJLL">
    <w:name w:val="Sign Off_JLL"/>
    <w:basedOn w:val="NormalJLL"/>
    <w:uiPriority w:val="10"/>
    <w:qFormat/>
    <w:rsid w:val="00362F05"/>
    <w:pPr>
      <w:spacing w:after="200"/>
    </w:pPr>
    <w:rPr>
      <w:rFonts w:ascii="Source Sans Pro" w:hAnsi="Source Sans Pro"/>
    </w:rPr>
  </w:style>
  <w:style w:type="paragraph" w:customStyle="1" w:styleId="SenderJLL">
    <w:name w:val="Sender_JLL"/>
    <w:basedOn w:val="NormalJLL"/>
    <w:uiPriority w:val="11"/>
    <w:qFormat/>
    <w:rsid w:val="00362F05"/>
    <w:rPr>
      <w:rFonts w:ascii="Source Sans Pro" w:hAnsi="Source Sans Pro"/>
    </w:rPr>
  </w:style>
  <w:style w:type="paragraph" w:customStyle="1" w:styleId="BulletOneJLL">
    <w:name w:val="Bullet One_JLL"/>
    <w:basedOn w:val="NormalJLL"/>
    <w:next w:val="Normal"/>
    <w:uiPriority w:val="1"/>
    <w:qFormat/>
    <w:rsid w:val="00180D8A"/>
    <w:pPr>
      <w:numPr>
        <w:numId w:val="1"/>
      </w:numPr>
      <w:spacing w:after="200"/>
      <w:ind w:left="357" w:hanging="357"/>
    </w:pPr>
    <w:rPr>
      <w:rFonts w:ascii="Source Sans Pro" w:hAnsi="Source Sans Pro"/>
    </w:rPr>
  </w:style>
  <w:style w:type="paragraph" w:customStyle="1" w:styleId="BulletOneNoSpaceAfterJLL">
    <w:name w:val="Bullet One (No Space After)_JLL"/>
    <w:basedOn w:val="BulletOneJLL"/>
    <w:next w:val="Normal"/>
    <w:uiPriority w:val="2"/>
    <w:qFormat/>
    <w:rsid w:val="00180D8A"/>
    <w:pPr>
      <w:numPr>
        <w:numId w:val="2"/>
      </w:numPr>
      <w:spacing w:after="0"/>
      <w:ind w:left="357" w:hanging="357"/>
    </w:pPr>
  </w:style>
  <w:style w:type="paragraph" w:customStyle="1" w:styleId="BulletThreeJLL">
    <w:name w:val="Bullet Three_JLL"/>
    <w:basedOn w:val="NormalJLL"/>
    <w:uiPriority w:val="5"/>
    <w:qFormat/>
    <w:rsid w:val="00180D8A"/>
    <w:pPr>
      <w:numPr>
        <w:numId w:val="3"/>
      </w:numPr>
      <w:spacing w:after="200"/>
      <w:ind w:left="1077" w:hanging="357"/>
    </w:pPr>
    <w:rPr>
      <w:rFonts w:ascii="Source Sans Pro" w:hAnsi="Source Sans Pro"/>
    </w:rPr>
  </w:style>
  <w:style w:type="paragraph" w:customStyle="1" w:styleId="BulletThreeNoSpaceAfterJLL">
    <w:name w:val="Bullet Three (No Space After)_JLL"/>
    <w:basedOn w:val="BulletThreeJLL"/>
    <w:next w:val="BodyTextJLL"/>
    <w:uiPriority w:val="6"/>
    <w:qFormat/>
    <w:rsid w:val="00180D8A"/>
    <w:pPr>
      <w:numPr>
        <w:numId w:val="4"/>
      </w:numPr>
      <w:spacing w:after="0"/>
      <w:ind w:left="1077" w:hanging="357"/>
    </w:pPr>
  </w:style>
  <w:style w:type="paragraph" w:customStyle="1" w:styleId="BulletTwoJLL">
    <w:name w:val="Bullet Two_JLL"/>
    <w:basedOn w:val="NormalJLL"/>
    <w:next w:val="BulletThreeJLL"/>
    <w:uiPriority w:val="3"/>
    <w:qFormat/>
    <w:rsid w:val="00180D8A"/>
    <w:pPr>
      <w:numPr>
        <w:numId w:val="5"/>
      </w:numPr>
      <w:spacing w:after="200"/>
      <w:ind w:left="714" w:hanging="357"/>
    </w:pPr>
    <w:rPr>
      <w:rFonts w:ascii="Source Sans Pro" w:hAnsi="Source Sans Pro"/>
    </w:rPr>
  </w:style>
  <w:style w:type="paragraph" w:customStyle="1" w:styleId="BulletTwoNoSpaceAfterJLL">
    <w:name w:val="Bullet Two (No Space After)_JLL"/>
    <w:basedOn w:val="BulletTwoJLL"/>
    <w:next w:val="BulletThreeJLL"/>
    <w:uiPriority w:val="4"/>
    <w:qFormat/>
    <w:rsid w:val="00180D8A"/>
    <w:pPr>
      <w:numPr>
        <w:numId w:val="6"/>
      </w:numPr>
      <w:spacing w:after="0"/>
    </w:pPr>
  </w:style>
  <w:style w:type="numbering" w:styleId="111111">
    <w:name w:val="Outline List 2"/>
    <w:basedOn w:val="NoList"/>
    <w:uiPriority w:val="13"/>
    <w:semiHidden/>
    <w:unhideWhenUsed/>
    <w:rsid w:val="00C35D79"/>
    <w:pPr>
      <w:numPr>
        <w:numId w:val="7"/>
      </w:numPr>
    </w:pPr>
  </w:style>
  <w:style w:type="numbering" w:styleId="1ai">
    <w:name w:val="Outline List 1"/>
    <w:basedOn w:val="NoList"/>
    <w:uiPriority w:val="13"/>
    <w:semiHidden/>
    <w:unhideWhenUsed/>
    <w:rsid w:val="00C35D79"/>
    <w:pPr>
      <w:numPr>
        <w:numId w:val="8"/>
      </w:numPr>
    </w:pPr>
  </w:style>
  <w:style w:type="character" w:customStyle="1" w:styleId="Heading1Char">
    <w:name w:val="Heading 1 Char"/>
    <w:link w:val="Heading1"/>
    <w:uiPriority w:val="9"/>
    <w:semiHidden/>
    <w:rsid w:val="00C35D79"/>
    <w:rPr>
      <w:rFonts w:ascii="Source Sans Pro Semibold" w:eastAsia="Times New Roman" w:hAnsi="Source Sans Pro Semibold" w:cs="Times New Roman"/>
      <w:b/>
      <w:bCs/>
      <w:color w:val="9F1212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C35D79"/>
    <w:rPr>
      <w:rFonts w:ascii="Source Sans Pro Semibold" w:eastAsia="Times New Roman" w:hAnsi="Source Sans Pro Semibold" w:cs="Times New Roman"/>
      <w:b/>
      <w:bCs/>
      <w:color w:val="D51918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C35D79"/>
    <w:rPr>
      <w:rFonts w:ascii="Source Sans Pro Semibold" w:eastAsia="Times New Roman" w:hAnsi="Source Sans Pro Semibold" w:cs="Times New Roman"/>
      <w:b/>
      <w:bCs/>
      <w:color w:val="D51918"/>
    </w:rPr>
  </w:style>
  <w:style w:type="character" w:customStyle="1" w:styleId="Heading4Char">
    <w:name w:val="Heading 4 Char"/>
    <w:link w:val="Heading4"/>
    <w:uiPriority w:val="9"/>
    <w:semiHidden/>
    <w:rsid w:val="00C35D79"/>
    <w:rPr>
      <w:rFonts w:ascii="Source Sans Pro Semibold" w:eastAsia="Times New Roman" w:hAnsi="Source Sans Pro Semibold" w:cs="Times New Roman"/>
      <w:b/>
      <w:bCs/>
      <w:i/>
      <w:iCs/>
      <w:color w:val="D51918"/>
    </w:rPr>
  </w:style>
  <w:style w:type="character" w:customStyle="1" w:styleId="Heading5Char">
    <w:name w:val="Heading 5 Char"/>
    <w:link w:val="Heading5"/>
    <w:uiPriority w:val="9"/>
    <w:semiHidden/>
    <w:rsid w:val="00C35D79"/>
    <w:rPr>
      <w:rFonts w:ascii="Source Sans Pro Semibold" w:eastAsia="Times New Roman" w:hAnsi="Source Sans Pro Semibold" w:cs="Times New Roman"/>
      <w:color w:val="6A0C0C"/>
    </w:rPr>
  </w:style>
  <w:style w:type="character" w:customStyle="1" w:styleId="Heading6Char">
    <w:name w:val="Heading 6 Char"/>
    <w:link w:val="Heading6"/>
    <w:uiPriority w:val="9"/>
    <w:semiHidden/>
    <w:rsid w:val="00C35D79"/>
    <w:rPr>
      <w:rFonts w:ascii="Source Sans Pro Semibold" w:eastAsia="Times New Roman" w:hAnsi="Source Sans Pro Semibold" w:cs="Times New Roman"/>
      <w:i/>
      <w:iCs/>
      <w:color w:val="6A0C0C"/>
    </w:rPr>
  </w:style>
  <w:style w:type="character" w:customStyle="1" w:styleId="Heading7Char">
    <w:name w:val="Heading 7 Char"/>
    <w:link w:val="Heading7"/>
    <w:uiPriority w:val="9"/>
    <w:semiHidden/>
    <w:rsid w:val="00C35D79"/>
    <w:rPr>
      <w:rFonts w:ascii="Source Sans Pro Semibold" w:eastAsia="Times New Roman" w:hAnsi="Source Sans Pro Semibold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C35D79"/>
    <w:rPr>
      <w:rFonts w:ascii="Source Sans Pro Semibold" w:eastAsia="Times New Roman" w:hAnsi="Source Sans Pro Semibold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C35D79"/>
    <w:rPr>
      <w:rFonts w:ascii="Source Sans Pro Semibold" w:eastAsia="Times New Roman" w:hAnsi="Source Sans Pro Semibold" w:cs="Times New Roman"/>
      <w:i/>
      <w:iCs/>
      <w:color w:val="404040"/>
      <w:sz w:val="20"/>
      <w:szCs w:val="20"/>
    </w:rPr>
  </w:style>
  <w:style w:type="numbering" w:styleId="ArticleSection">
    <w:name w:val="Outline List 3"/>
    <w:basedOn w:val="NoList"/>
    <w:uiPriority w:val="13"/>
    <w:semiHidden/>
    <w:unhideWhenUsed/>
    <w:rsid w:val="00C35D79"/>
    <w:pPr>
      <w:numPr>
        <w:numId w:val="9"/>
      </w:numPr>
    </w:pPr>
  </w:style>
  <w:style w:type="paragraph" w:styleId="Bibliography">
    <w:name w:val="Bibliography"/>
    <w:basedOn w:val="Normal"/>
    <w:next w:val="Normal"/>
    <w:uiPriority w:val="13"/>
    <w:semiHidden/>
    <w:rsid w:val="00C35D79"/>
  </w:style>
  <w:style w:type="paragraph" w:styleId="BlockText">
    <w:name w:val="Block Text"/>
    <w:basedOn w:val="Normal"/>
    <w:uiPriority w:val="13"/>
    <w:semiHidden/>
    <w:rsid w:val="00C35D79"/>
    <w:pPr>
      <w:pBdr>
        <w:top w:val="single" w:sz="2" w:space="10" w:color="D51918" w:shadow="1"/>
        <w:left w:val="single" w:sz="2" w:space="10" w:color="D51918" w:shadow="1"/>
        <w:bottom w:val="single" w:sz="2" w:space="10" w:color="D51918" w:shadow="1"/>
        <w:right w:val="single" w:sz="2" w:space="10" w:color="D51918" w:shadow="1"/>
      </w:pBdr>
      <w:ind w:left="1152" w:right="1152"/>
    </w:pPr>
    <w:rPr>
      <w:rFonts w:eastAsia="Times New Roman"/>
      <w:i/>
      <w:iCs/>
      <w:color w:val="D51918"/>
    </w:rPr>
  </w:style>
  <w:style w:type="paragraph" w:styleId="BodyText">
    <w:name w:val="Body Text"/>
    <w:basedOn w:val="Normal"/>
    <w:link w:val="BodyTextChar"/>
    <w:uiPriority w:val="13"/>
    <w:semiHidden/>
    <w:rsid w:val="00C35D7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35D79"/>
  </w:style>
  <w:style w:type="paragraph" w:styleId="BodyText2">
    <w:name w:val="Body Text 2"/>
    <w:basedOn w:val="Normal"/>
    <w:link w:val="BodyText2Char"/>
    <w:uiPriority w:val="13"/>
    <w:semiHidden/>
    <w:rsid w:val="00C35D7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35D79"/>
  </w:style>
  <w:style w:type="paragraph" w:styleId="BodyText3">
    <w:name w:val="Body Text 3"/>
    <w:basedOn w:val="Normal"/>
    <w:link w:val="BodyText3Char"/>
    <w:uiPriority w:val="13"/>
    <w:semiHidden/>
    <w:rsid w:val="00C35D79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rsid w:val="00C35D79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3"/>
    <w:semiHidden/>
    <w:rsid w:val="00C35D7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35D79"/>
  </w:style>
  <w:style w:type="paragraph" w:styleId="BodyTextIndent">
    <w:name w:val="Body Text Indent"/>
    <w:basedOn w:val="Normal"/>
    <w:link w:val="BodyTextIndentChar"/>
    <w:uiPriority w:val="13"/>
    <w:semiHidden/>
    <w:rsid w:val="00C35D7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35D79"/>
  </w:style>
  <w:style w:type="paragraph" w:styleId="BodyTextFirstIndent2">
    <w:name w:val="Body Text First Indent 2"/>
    <w:basedOn w:val="BodyTextIndent"/>
    <w:link w:val="BodyTextFirstIndent2Char"/>
    <w:uiPriority w:val="13"/>
    <w:semiHidden/>
    <w:rsid w:val="00C35D79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35D79"/>
  </w:style>
  <w:style w:type="paragraph" w:styleId="BodyTextIndent2">
    <w:name w:val="Body Text Indent 2"/>
    <w:basedOn w:val="Normal"/>
    <w:link w:val="BodyTextIndent2Char"/>
    <w:uiPriority w:val="13"/>
    <w:semiHidden/>
    <w:rsid w:val="00C35D7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35D79"/>
  </w:style>
  <w:style w:type="paragraph" w:styleId="BodyTextIndent3">
    <w:name w:val="Body Text Indent 3"/>
    <w:basedOn w:val="Normal"/>
    <w:link w:val="BodyTextIndent3Char"/>
    <w:uiPriority w:val="13"/>
    <w:semiHidden/>
    <w:rsid w:val="00C35D7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uiPriority w:val="99"/>
    <w:semiHidden/>
    <w:rsid w:val="00C35D79"/>
    <w:rPr>
      <w:sz w:val="16"/>
      <w:szCs w:val="16"/>
    </w:rPr>
  </w:style>
  <w:style w:type="character" w:styleId="BookTitle">
    <w:name w:val="Book Title"/>
    <w:uiPriority w:val="13"/>
    <w:semiHidden/>
    <w:rsid w:val="00C35D79"/>
    <w:rPr>
      <w:b/>
      <w:bCs/>
      <w:smallCaps/>
      <w:spacing w:val="5"/>
    </w:rPr>
  </w:style>
  <w:style w:type="paragraph" w:styleId="Caption">
    <w:name w:val="caption"/>
    <w:basedOn w:val="Normal"/>
    <w:next w:val="Normal"/>
    <w:uiPriority w:val="13"/>
    <w:semiHidden/>
    <w:rsid w:val="00C35D79"/>
    <w:pPr>
      <w:spacing w:line="240" w:lineRule="auto"/>
    </w:pPr>
    <w:rPr>
      <w:b/>
      <w:bCs/>
      <w:color w:val="D51918"/>
      <w:sz w:val="18"/>
      <w:szCs w:val="18"/>
    </w:rPr>
  </w:style>
  <w:style w:type="paragraph" w:styleId="Closing">
    <w:name w:val="Closing"/>
    <w:basedOn w:val="Normal"/>
    <w:link w:val="ClosingChar"/>
    <w:uiPriority w:val="13"/>
    <w:semiHidden/>
    <w:rsid w:val="00C35D7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35D79"/>
  </w:style>
  <w:style w:type="table" w:styleId="ColorfulGrid">
    <w:name w:val="Colorful Grid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1">
    <w:name w:val="Colorful Grid Accent 1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9CECD"/>
    </w:tcPr>
    <w:tblStylePr w:type="firstRow">
      <w:rPr>
        <w:b/>
        <w:bCs/>
      </w:rPr>
      <w:tblPr/>
      <w:tcPr>
        <w:shd w:val="clear" w:color="auto" w:fill="F49D9C"/>
      </w:tcPr>
    </w:tblStylePr>
    <w:tblStylePr w:type="lastRow">
      <w:rPr>
        <w:b/>
        <w:bCs/>
        <w:color w:val="000000"/>
      </w:rPr>
      <w:tblPr/>
      <w:tcPr>
        <w:shd w:val="clear" w:color="auto" w:fill="F49D9C"/>
      </w:tcPr>
    </w:tblStylePr>
    <w:tblStylePr w:type="firstCol">
      <w:rPr>
        <w:color w:val="FFFFFF"/>
      </w:rPr>
      <w:tblPr/>
      <w:tcPr>
        <w:shd w:val="clear" w:color="auto" w:fill="9F1212"/>
      </w:tcPr>
    </w:tblStylePr>
    <w:tblStylePr w:type="lastCol">
      <w:rPr>
        <w:color w:val="FFFFFF"/>
      </w:rPr>
      <w:tblPr/>
      <w:tcPr>
        <w:shd w:val="clear" w:color="auto" w:fill="9F1212"/>
      </w:tcPr>
    </w:tblStylePr>
    <w:tblStylePr w:type="band1Vert">
      <w:tblPr/>
      <w:tcPr>
        <w:shd w:val="clear" w:color="auto" w:fill="F18584"/>
      </w:tcPr>
    </w:tblStylePr>
    <w:tblStylePr w:type="band1Horz">
      <w:tblPr/>
      <w:tcPr>
        <w:shd w:val="clear" w:color="auto" w:fill="F18584"/>
      </w:tcPr>
    </w:tblStylePr>
  </w:style>
  <w:style w:type="table" w:styleId="ColorfulGrid-Accent2">
    <w:name w:val="Colorful Grid Accent 2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ColorfulGrid-Accent3">
    <w:name w:val="Colorful Grid Accent 3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4E4E4"/>
    </w:tcPr>
    <w:tblStylePr w:type="firstRow">
      <w:rPr>
        <w:b/>
        <w:bCs/>
      </w:rPr>
      <w:tblPr/>
      <w:tcPr>
        <w:shd w:val="clear" w:color="auto" w:fill="C9C9C9"/>
      </w:tcPr>
    </w:tblStylePr>
    <w:tblStylePr w:type="lastRow">
      <w:rPr>
        <w:b/>
        <w:bCs/>
        <w:color w:val="000000"/>
      </w:rPr>
      <w:tblPr/>
      <w:tcPr>
        <w:shd w:val="clear" w:color="auto" w:fill="C9C9C9"/>
      </w:tcPr>
    </w:tblStylePr>
    <w:tblStylePr w:type="firstCol">
      <w:rPr>
        <w:color w:val="FFFFFF"/>
      </w:rPr>
      <w:tblPr/>
      <w:tcPr>
        <w:shd w:val="clear" w:color="auto" w:fill="5A5A5A"/>
      </w:tcPr>
    </w:tblStylePr>
    <w:tblStylePr w:type="lastCol">
      <w:rPr>
        <w:color w:val="FFFFFF"/>
      </w:rPr>
      <w:tblPr/>
      <w:tcPr>
        <w:shd w:val="clear" w:color="auto" w:fill="5A5A5A"/>
      </w:tcPr>
    </w:tblStylePr>
    <w:tblStylePr w:type="band1Vert">
      <w:tblPr/>
      <w:tcPr>
        <w:shd w:val="clear" w:color="auto" w:fill="BCBCBC"/>
      </w:tcPr>
    </w:tblStylePr>
    <w:tblStylePr w:type="band1Horz">
      <w:tblPr/>
      <w:tcPr>
        <w:shd w:val="clear" w:color="auto" w:fill="BCBCBC"/>
      </w:tcPr>
    </w:tblStylePr>
  </w:style>
  <w:style w:type="table" w:styleId="ColorfulGrid-Accent4">
    <w:name w:val="Colorful Grid Accent 4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0F0F0"/>
    </w:tcPr>
    <w:tblStylePr w:type="firstRow">
      <w:rPr>
        <w:b/>
        <w:bCs/>
      </w:rPr>
      <w:tblPr/>
      <w:tcPr>
        <w:shd w:val="clear" w:color="auto" w:fill="E1E1E1"/>
      </w:tcPr>
    </w:tblStylePr>
    <w:tblStylePr w:type="lastRow">
      <w:rPr>
        <w:b/>
        <w:bCs/>
        <w:color w:val="000000"/>
      </w:rPr>
      <w:tblPr/>
      <w:tcPr>
        <w:shd w:val="clear" w:color="auto" w:fill="E1E1E1"/>
      </w:tcPr>
    </w:tblStylePr>
    <w:tblStylePr w:type="firstCol">
      <w:rPr>
        <w:color w:val="FFFFFF"/>
      </w:rPr>
      <w:tblPr/>
      <w:tcPr>
        <w:shd w:val="clear" w:color="auto" w:fill="878787"/>
      </w:tcPr>
    </w:tblStylePr>
    <w:tblStylePr w:type="lastCol">
      <w:rPr>
        <w:color w:val="FFFFFF"/>
      </w:rPr>
      <w:tblPr/>
      <w:tcPr>
        <w:shd w:val="clear" w:color="auto" w:fill="878787"/>
      </w:tcPr>
    </w:tblStylePr>
    <w:tblStylePr w:type="band1Vert">
      <w:tblPr/>
      <w:tcPr>
        <w:shd w:val="clear" w:color="auto" w:fill="DADADA"/>
      </w:tcPr>
    </w:tblStylePr>
    <w:tblStylePr w:type="band1Horz">
      <w:tblPr/>
      <w:tcPr>
        <w:shd w:val="clear" w:color="auto" w:fill="DADADA"/>
      </w:tcPr>
    </w:tblStylePr>
  </w:style>
  <w:style w:type="table" w:styleId="ColorfulGrid-Accent5">
    <w:name w:val="Colorful Grid Accent 5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5F5F1"/>
    </w:tcPr>
    <w:tblStylePr w:type="firstRow">
      <w:rPr>
        <w:b/>
        <w:bCs/>
      </w:rPr>
      <w:tblPr/>
      <w:tcPr>
        <w:shd w:val="clear" w:color="auto" w:fill="ECEBE4"/>
      </w:tcPr>
    </w:tblStylePr>
    <w:tblStylePr w:type="lastRow">
      <w:rPr>
        <w:b/>
        <w:bCs/>
        <w:color w:val="000000"/>
      </w:rPr>
      <w:tblPr/>
      <w:tcPr>
        <w:shd w:val="clear" w:color="auto" w:fill="ECEBE4"/>
      </w:tcPr>
    </w:tblStylePr>
    <w:tblStylePr w:type="firstCol">
      <w:rPr>
        <w:color w:val="FFFFFF"/>
      </w:rPr>
      <w:tblPr/>
      <w:tcPr>
        <w:shd w:val="clear" w:color="auto" w:fill="A8A282"/>
      </w:tcPr>
    </w:tblStylePr>
    <w:tblStylePr w:type="lastCol">
      <w:rPr>
        <w:color w:val="FFFFFF"/>
      </w:rPr>
      <w:tblPr/>
      <w:tcPr>
        <w:shd w:val="clear" w:color="auto" w:fill="A8A282"/>
      </w:tcPr>
    </w:tblStylePr>
    <w:tblStylePr w:type="band1Vert">
      <w:tblPr/>
      <w:tcPr>
        <w:shd w:val="clear" w:color="auto" w:fill="E8E6DE"/>
      </w:tcPr>
    </w:tblStylePr>
    <w:tblStylePr w:type="band1Horz">
      <w:tblPr/>
      <w:tcPr>
        <w:shd w:val="clear" w:color="auto" w:fill="E8E6DE"/>
      </w:tcPr>
    </w:tblStylePr>
  </w:style>
  <w:style w:type="table" w:styleId="ColorfulGrid-Accent6">
    <w:name w:val="Colorful Grid Accent 6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BE1CD"/>
    </w:tcPr>
    <w:tblStylePr w:type="firstRow">
      <w:rPr>
        <w:b/>
        <w:bCs/>
      </w:rPr>
      <w:tblPr/>
      <w:tcPr>
        <w:shd w:val="clear" w:color="auto" w:fill="F7C39C"/>
      </w:tcPr>
    </w:tblStylePr>
    <w:tblStylePr w:type="lastRow">
      <w:rPr>
        <w:b/>
        <w:bCs/>
        <w:color w:val="000000"/>
      </w:rPr>
      <w:tblPr/>
      <w:tcPr>
        <w:shd w:val="clear" w:color="auto" w:fill="F7C39C"/>
      </w:tcPr>
    </w:tblStylePr>
    <w:tblStylePr w:type="firstCol">
      <w:rPr>
        <w:color w:val="FFFFFF"/>
      </w:rPr>
      <w:tblPr/>
      <w:tcPr>
        <w:shd w:val="clear" w:color="auto" w:fill="A9500D"/>
      </w:tcPr>
    </w:tblStylePr>
    <w:tblStylePr w:type="lastCol">
      <w:rPr>
        <w:color w:val="FFFFFF"/>
      </w:rPr>
      <w:tblPr/>
      <w:tcPr>
        <w:shd w:val="clear" w:color="auto" w:fill="A9500D"/>
      </w:tcPr>
    </w:tblStylePr>
    <w:tblStylePr w:type="band1Vert">
      <w:tblPr/>
      <w:tcPr>
        <w:shd w:val="clear" w:color="auto" w:fill="F5B484"/>
      </w:tcPr>
    </w:tblStylePr>
    <w:tblStylePr w:type="band1Horz">
      <w:tblPr/>
      <w:tcPr>
        <w:shd w:val="clear" w:color="auto" w:fill="F5B484"/>
      </w:tcPr>
    </w:tblStylePr>
  </w:style>
  <w:style w:type="table" w:styleId="ColorfulList">
    <w:name w:val="Colorful List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0000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1">
    <w:name w:val="Colorful List Accent 1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FC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0000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2C2"/>
      </w:tcPr>
    </w:tblStylePr>
    <w:tblStylePr w:type="band1Horz">
      <w:tblPr/>
      <w:tcPr>
        <w:shd w:val="clear" w:color="auto" w:fill="F9CECD"/>
      </w:tcPr>
    </w:tblStylePr>
  </w:style>
  <w:style w:type="table" w:styleId="ColorfulList-Accent2">
    <w:name w:val="Colorful List Accent 2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000000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ColorfulList-Accent3">
    <w:name w:val="Colorful List Accent 3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F1F1F1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09090"/>
      </w:tcPr>
    </w:tblStylePr>
    <w:tblStylePr w:type="lastRow">
      <w:rPr>
        <w:b/>
        <w:bCs/>
        <w:color w:val="90909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/>
      </w:tcPr>
    </w:tblStylePr>
    <w:tblStylePr w:type="band1Horz">
      <w:tblPr/>
      <w:tcPr>
        <w:shd w:val="clear" w:color="auto" w:fill="E4E4E4"/>
      </w:tcPr>
    </w:tblStylePr>
  </w:style>
  <w:style w:type="table" w:styleId="ColorfulList-Accent4">
    <w:name w:val="Colorful List Accent 4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F7F7F7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06060"/>
      </w:tcPr>
    </w:tblStylePr>
    <w:tblStylePr w:type="lastRow">
      <w:rPr>
        <w:b/>
        <w:bCs/>
        <w:color w:val="60606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CEC"/>
      </w:tcPr>
    </w:tblStylePr>
    <w:tblStylePr w:type="band1Horz">
      <w:tblPr/>
      <w:tcPr>
        <w:shd w:val="clear" w:color="auto" w:fill="F0F0F0"/>
      </w:tcPr>
    </w:tblStylePr>
  </w:style>
  <w:style w:type="table" w:styleId="ColorfulList-Accent5">
    <w:name w:val="Colorful List Accent 5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FAFA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4550E"/>
      </w:tcPr>
    </w:tblStylePr>
    <w:tblStylePr w:type="lastRow">
      <w:rPr>
        <w:b/>
        <w:bCs/>
        <w:color w:val="B4550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EE"/>
      </w:tcPr>
    </w:tblStylePr>
    <w:tblStylePr w:type="band1Horz">
      <w:tblPr/>
      <w:tcPr>
        <w:shd w:val="clear" w:color="auto" w:fill="F5F5F1"/>
      </w:tcPr>
    </w:tblStylePr>
  </w:style>
  <w:style w:type="table" w:styleId="ColorfulList-Accent6">
    <w:name w:val="Colorful List Accent 6"/>
    <w:basedOn w:val="TableNormal"/>
    <w:uiPriority w:val="13"/>
    <w:rsid w:val="00C35D79"/>
    <w:rPr>
      <w:color w:val="000000"/>
    </w:rPr>
    <w:tblPr>
      <w:tblStyleRowBandSize w:val="1"/>
      <w:tblStyleColBandSize w:val="1"/>
    </w:tblPr>
    <w:tcPr>
      <w:shd w:val="clear" w:color="auto" w:fill="FDF0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B0AB8E"/>
      </w:tcPr>
    </w:tblStylePr>
    <w:tblStylePr w:type="lastRow">
      <w:rPr>
        <w:b/>
        <w:bCs/>
        <w:color w:val="B0AB8E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9C1"/>
      </w:tcPr>
    </w:tblStylePr>
    <w:tblStylePr w:type="band1Horz">
      <w:tblPr/>
      <w:tcPr>
        <w:shd w:val="clear" w:color="auto" w:fill="FBE1CD"/>
      </w:tcPr>
    </w:tblStylePr>
  </w:style>
  <w:style w:type="table" w:styleId="ColorfulShading">
    <w:name w:val="Colorful Shading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1">
    <w:name w:val="Colorful Shading Accent 1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000000"/>
        <w:left w:val="single" w:sz="4" w:space="0" w:color="D51918"/>
        <w:bottom w:val="single" w:sz="4" w:space="0" w:color="D51918"/>
        <w:right w:val="single" w:sz="4" w:space="0" w:color="D51918"/>
        <w:insideH w:val="single" w:sz="4" w:space="0" w:color="FFFFFF"/>
        <w:insideV w:val="single" w:sz="4" w:space="0" w:color="FFFFFF"/>
      </w:tblBorders>
    </w:tblPr>
    <w:tcPr>
      <w:shd w:val="clear" w:color="auto" w:fill="FC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F0E0E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F0E0E"/>
          <w:insideV w:val="nil"/>
        </w:tcBorders>
        <w:shd w:val="clear" w:color="auto" w:fill="7F0E0E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0E0E"/>
      </w:tcPr>
    </w:tblStylePr>
    <w:tblStylePr w:type="band1Vert">
      <w:tblPr/>
      <w:tcPr>
        <w:shd w:val="clear" w:color="auto" w:fill="F49D9C"/>
      </w:tcPr>
    </w:tblStylePr>
    <w:tblStylePr w:type="band1Horz">
      <w:tblPr/>
      <w:tcPr>
        <w:shd w:val="clear" w:color="auto" w:fill="F18584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2">
    <w:name w:val="Colorful Shading Accent 2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3">
    <w:name w:val="Colorful Shading Accent 3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B5B5B5"/>
        <w:left w:val="single" w:sz="4" w:space="0" w:color="797979"/>
        <w:bottom w:val="single" w:sz="4" w:space="0" w:color="797979"/>
        <w:right w:val="single" w:sz="4" w:space="0" w:color="797979"/>
        <w:insideH w:val="single" w:sz="4" w:space="0" w:color="FFFFFF"/>
        <w:insideV w:val="single" w:sz="4" w:space="0" w:color="FFFFFF"/>
      </w:tblBorders>
    </w:tblPr>
    <w:tcPr>
      <w:shd w:val="clear" w:color="auto" w:fill="F1F1F1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5B5B5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8484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84848"/>
          <w:insideV w:val="nil"/>
        </w:tcBorders>
        <w:shd w:val="clear" w:color="auto" w:fill="48484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4848"/>
      </w:tcPr>
    </w:tblStylePr>
    <w:tblStylePr w:type="band1Vert">
      <w:tblPr/>
      <w:tcPr>
        <w:shd w:val="clear" w:color="auto" w:fill="C9C9C9"/>
      </w:tcPr>
    </w:tblStylePr>
    <w:tblStylePr w:type="band1Horz">
      <w:tblPr/>
      <w:tcPr>
        <w:shd w:val="clear" w:color="auto" w:fill="BCBCBC"/>
      </w:tcPr>
    </w:tblStylePr>
  </w:style>
  <w:style w:type="table" w:styleId="ColorfulShading-Accent4">
    <w:name w:val="Colorful Shading Accent 4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797979"/>
        <w:left w:val="single" w:sz="4" w:space="0" w:color="B5B5B5"/>
        <w:bottom w:val="single" w:sz="4" w:space="0" w:color="B5B5B5"/>
        <w:right w:val="single" w:sz="4" w:space="0" w:color="B5B5B5"/>
        <w:insideH w:val="single" w:sz="4" w:space="0" w:color="FFFFFF"/>
        <w:insideV w:val="single" w:sz="4" w:space="0" w:color="FFFFFF"/>
      </w:tblBorders>
    </w:tblPr>
    <w:tcPr>
      <w:shd w:val="clear" w:color="auto" w:fill="F7F7F7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9797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6C6C6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6C6C6C"/>
          <w:insideV w:val="nil"/>
        </w:tcBorders>
        <w:shd w:val="clear" w:color="auto" w:fill="6C6C6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C6C6C"/>
      </w:tcPr>
    </w:tblStylePr>
    <w:tblStylePr w:type="band1Vert">
      <w:tblPr/>
      <w:tcPr>
        <w:shd w:val="clear" w:color="auto" w:fill="E1E1E1"/>
      </w:tcPr>
    </w:tblStylePr>
    <w:tblStylePr w:type="band1Horz">
      <w:tblPr/>
      <w:tcPr>
        <w:shd w:val="clear" w:color="auto" w:fill="DADADA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5">
    <w:name w:val="Colorful Shading Accent 5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E26B12"/>
        <w:left w:val="single" w:sz="4" w:space="0" w:color="D1CEBD"/>
        <w:bottom w:val="single" w:sz="4" w:space="0" w:color="D1CEBD"/>
        <w:right w:val="single" w:sz="4" w:space="0" w:color="D1CEBD"/>
        <w:insideH w:val="single" w:sz="4" w:space="0" w:color="FFFFFF"/>
        <w:insideV w:val="single" w:sz="4" w:space="0" w:color="FFFFFF"/>
      </w:tblBorders>
    </w:tblPr>
    <w:tcPr>
      <w:shd w:val="clear" w:color="auto" w:fill="FAFA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26B1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8C86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8C8662"/>
          <w:insideV w:val="nil"/>
        </w:tcBorders>
        <w:shd w:val="clear" w:color="auto" w:fill="8C86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C8662"/>
      </w:tcPr>
    </w:tblStylePr>
    <w:tblStylePr w:type="band1Vert">
      <w:tblPr/>
      <w:tcPr>
        <w:shd w:val="clear" w:color="auto" w:fill="ECEBE4"/>
      </w:tcPr>
    </w:tblStylePr>
    <w:tblStylePr w:type="band1Horz">
      <w:tblPr/>
      <w:tcPr>
        <w:shd w:val="clear" w:color="auto" w:fill="E8E6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ColorfulShading-Accent6">
    <w:name w:val="Colorful Shading Accent 6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24" w:space="0" w:color="D1CEBD"/>
        <w:left w:val="single" w:sz="4" w:space="0" w:color="E26B12"/>
        <w:bottom w:val="single" w:sz="4" w:space="0" w:color="E26B12"/>
        <w:right w:val="single" w:sz="4" w:space="0" w:color="E26B12"/>
        <w:insideH w:val="single" w:sz="4" w:space="0" w:color="FFFFFF"/>
        <w:insideV w:val="single" w:sz="4" w:space="0" w:color="FFFFFF"/>
      </w:tblBorders>
    </w:tblPr>
    <w:tcPr>
      <w:shd w:val="clear" w:color="auto" w:fill="FDF0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1CEB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87400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87400A"/>
          <w:insideV w:val="nil"/>
        </w:tcBorders>
        <w:shd w:val="clear" w:color="auto" w:fill="87400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400A"/>
      </w:tcPr>
    </w:tblStylePr>
    <w:tblStylePr w:type="band1Vert">
      <w:tblPr/>
      <w:tcPr>
        <w:shd w:val="clear" w:color="auto" w:fill="F7C39C"/>
      </w:tcPr>
    </w:tblStylePr>
    <w:tblStylePr w:type="band1Horz">
      <w:tblPr/>
      <w:tcPr>
        <w:shd w:val="clear" w:color="auto" w:fill="F5B484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character" w:styleId="CommentReference">
    <w:name w:val="annotation reference"/>
    <w:uiPriority w:val="13"/>
    <w:semiHidden/>
    <w:rsid w:val="00C35D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13"/>
    <w:semiHidden/>
    <w:rsid w:val="00C35D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C35D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3"/>
    <w:semiHidden/>
    <w:rsid w:val="00C35D7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C35D79"/>
    <w:rPr>
      <w:b/>
      <w:bCs/>
      <w:sz w:val="20"/>
      <w:szCs w:val="20"/>
    </w:rPr>
  </w:style>
  <w:style w:type="table" w:styleId="DarkList">
    <w:name w:val="Dark List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1">
    <w:name w:val="Dark List Accent 1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D51918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A0C0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F121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F121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21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1212"/>
      </w:tcPr>
    </w:tblStylePr>
  </w:style>
  <w:style w:type="table" w:styleId="DarkList-Accent2">
    <w:name w:val="Dark List Accent 2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DarkList-Accent3">
    <w:name w:val="Dark List Accent 3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79797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C3C3C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A5A5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A5A5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A5A"/>
      </w:tcPr>
    </w:tblStylePr>
  </w:style>
  <w:style w:type="table" w:styleId="DarkList-Accent4">
    <w:name w:val="Dark List Accent 4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B5B5B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5A5A5A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878787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878787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7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8787"/>
      </w:tcPr>
    </w:tblStylePr>
  </w:style>
  <w:style w:type="table" w:styleId="DarkList-Accent5">
    <w:name w:val="Dark List Accent 5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D1CE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46F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A8A282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A8A282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A282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A282"/>
      </w:tcPr>
    </w:tblStylePr>
  </w:style>
  <w:style w:type="table" w:styleId="DarkList-Accent6">
    <w:name w:val="Dark List Accent 6"/>
    <w:basedOn w:val="TableNormal"/>
    <w:uiPriority w:val="13"/>
    <w:rsid w:val="00C35D79"/>
    <w:rPr>
      <w:color w:val="FFFFFF"/>
    </w:rPr>
    <w:tblPr>
      <w:tblStyleRowBandSize w:val="1"/>
      <w:tblStyleColBandSize w:val="1"/>
    </w:tblPr>
    <w:tcPr>
      <w:shd w:val="clear" w:color="auto" w:fill="E26B1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703509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A9500D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A9500D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500D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500D"/>
      </w:tcPr>
    </w:tblStylePr>
  </w:style>
  <w:style w:type="paragraph" w:styleId="Date">
    <w:name w:val="Date"/>
    <w:basedOn w:val="Normal"/>
    <w:next w:val="Normal"/>
    <w:link w:val="DateChar"/>
    <w:uiPriority w:val="13"/>
    <w:semiHidden/>
    <w:rsid w:val="00C35D79"/>
  </w:style>
  <w:style w:type="character" w:customStyle="1" w:styleId="DateChar">
    <w:name w:val="Date Char"/>
    <w:basedOn w:val="DefaultParagraphFont"/>
    <w:link w:val="Date"/>
    <w:uiPriority w:val="99"/>
    <w:semiHidden/>
    <w:rsid w:val="00C35D79"/>
  </w:style>
  <w:style w:type="paragraph" w:styleId="DocumentMap">
    <w:name w:val="Document Map"/>
    <w:basedOn w:val="Normal"/>
    <w:link w:val="DocumentMapChar"/>
    <w:uiPriority w:val="13"/>
    <w:semiHidden/>
    <w:rsid w:val="00C35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C35D79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3"/>
    <w:semiHidden/>
    <w:rsid w:val="00C35D7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35D79"/>
  </w:style>
  <w:style w:type="character" w:styleId="Emphasis">
    <w:name w:val="Emphasis"/>
    <w:uiPriority w:val="13"/>
    <w:semiHidden/>
    <w:rsid w:val="00C35D79"/>
    <w:rPr>
      <w:i/>
      <w:iCs/>
    </w:rPr>
  </w:style>
  <w:style w:type="character" w:styleId="EndnoteReference">
    <w:name w:val="endnote reference"/>
    <w:uiPriority w:val="13"/>
    <w:semiHidden/>
    <w:rsid w:val="00C35D79"/>
    <w:rPr>
      <w:vertAlign w:val="superscript"/>
    </w:rPr>
  </w:style>
  <w:style w:type="paragraph" w:styleId="EndnoteText">
    <w:name w:val="endnote text"/>
    <w:basedOn w:val="Normal"/>
    <w:link w:val="EndnoteTextChar"/>
    <w:uiPriority w:val="13"/>
    <w:semiHidden/>
    <w:rsid w:val="00C35D7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rsid w:val="00C35D79"/>
    <w:rPr>
      <w:sz w:val="20"/>
      <w:szCs w:val="20"/>
    </w:rPr>
  </w:style>
  <w:style w:type="paragraph" w:styleId="EnvelopeAddress">
    <w:name w:val="envelope address"/>
    <w:basedOn w:val="Normal"/>
    <w:uiPriority w:val="13"/>
    <w:semiHidden/>
    <w:rsid w:val="00C35D7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Source Sans Pro Semibold" w:eastAsia="Times New Roman" w:hAnsi="Source Sans Pro Semibold"/>
      <w:sz w:val="24"/>
      <w:szCs w:val="24"/>
    </w:rPr>
  </w:style>
  <w:style w:type="paragraph" w:styleId="EnvelopeReturn">
    <w:name w:val="envelope return"/>
    <w:basedOn w:val="Normal"/>
    <w:uiPriority w:val="13"/>
    <w:semiHidden/>
    <w:rsid w:val="00C35D79"/>
    <w:pPr>
      <w:spacing w:after="0" w:line="240" w:lineRule="auto"/>
    </w:pPr>
    <w:rPr>
      <w:rFonts w:ascii="Source Sans Pro Semibold" w:eastAsia="Times New Roman" w:hAnsi="Source Sans Pro Semibold"/>
      <w:sz w:val="20"/>
      <w:szCs w:val="20"/>
    </w:rPr>
  </w:style>
  <w:style w:type="character" w:styleId="FollowedHyperlink">
    <w:name w:val="FollowedHyperlink"/>
    <w:uiPriority w:val="13"/>
    <w:semiHidden/>
    <w:rsid w:val="00C35D79"/>
    <w:rPr>
      <w:color w:val="7A68B4"/>
      <w:u w:val="single"/>
    </w:rPr>
  </w:style>
  <w:style w:type="character" w:styleId="FootnoteReference">
    <w:name w:val="footnote reference"/>
    <w:uiPriority w:val="13"/>
    <w:semiHidden/>
    <w:rsid w:val="00C35D79"/>
    <w:rPr>
      <w:vertAlign w:val="superscript"/>
    </w:rPr>
  </w:style>
  <w:style w:type="paragraph" w:styleId="FootnoteText">
    <w:name w:val="footnote text"/>
    <w:basedOn w:val="Normal"/>
    <w:link w:val="FootnoteTextChar"/>
    <w:uiPriority w:val="13"/>
    <w:semiHidden/>
    <w:rsid w:val="00C35D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C35D79"/>
    <w:rPr>
      <w:sz w:val="20"/>
      <w:szCs w:val="20"/>
    </w:rPr>
  </w:style>
  <w:style w:type="character" w:styleId="HTMLAcronym">
    <w:name w:val="HTML Acronym"/>
    <w:basedOn w:val="DefaultParagraphFont"/>
    <w:uiPriority w:val="13"/>
    <w:semiHidden/>
    <w:rsid w:val="00C35D79"/>
  </w:style>
  <w:style w:type="paragraph" w:styleId="HTMLAddress">
    <w:name w:val="HTML Address"/>
    <w:basedOn w:val="Normal"/>
    <w:link w:val="HTMLAddressChar"/>
    <w:uiPriority w:val="13"/>
    <w:semiHidden/>
    <w:rsid w:val="00C35D7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link w:val="HTMLAddress"/>
    <w:uiPriority w:val="99"/>
    <w:semiHidden/>
    <w:rsid w:val="00C35D79"/>
    <w:rPr>
      <w:i/>
      <w:iCs/>
    </w:rPr>
  </w:style>
  <w:style w:type="character" w:styleId="HTMLCite">
    <w:name w:val="HTML Cite"/>
    <w:uiPriority w:val="13"/>
    <w:semiHidden/>
    <w:rsid w:val="00C35D79"/>
    <w:rPr>
      <w:i/>
      <w:iCs/>
    </w:rPr>
  </w:style>
  <w:style w:type="character" w:styleId="HTMLCode">
    <w:name w:val="HTML Code"/>
    <w:uiPriority w:val="13"/>
    <w:semiHidden/>
    <w:rsid w:val="00C35D79"/>
    <w:rPr>
      <w:rFonts w:ascii="Consolas" w:hAnsi="Consolas" w:cs="Consolas"/>
      <w:sz w:val="20"/>
      <w:szCs w:val="20"/>
    </w:rPr>
  </w:style>
  <w:style w:type="character" w:styleId="HTMLDefinition">
    <w:name w:val="HTML Definition"/>
    <w:uiPriority w:val="13"/>
    <w:semiHidden/>
    <w:rsid w:val="00C35D79"/>
    <w:rPr>
      <w:i/>
      <w:iCs/>
    </w:rPr>
  </w:style>
  <w:style w:type="character" w:styleId="HTMLKeyboard">
    <w:name w:val="HTML Keyboard"/>
    <w:uiPriority w:val="13"/>
    <w:semiHidden/>
    <w:rsid w:val="00C35D79"/>
    <w:rPr>
      <w:rFonts w:ascii="Consolas" w:hAnsi="Consolas" w:cs="Consolas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13"/>
    <w:semiHidden/>
    <w:rsid w:val="00C35D79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35D79"/>
    <w:rPr>
      <w:rFonts w:ascii="Consolas" w:hAnsi="Consolas" w:cs="Consolas"/>
      <w:sz w:val="20"/>
      <w:szCs w:val="20"/>
    </w:rPr>
  </w:style>
  <w:style w:type="character" w:styleId="HTMLSample">
    <w:name w:val="HTML Sample"/>
    <w:uiPriority w:val="13"/>
    <w:semiHidden/>
    <w:rsid w:val="00C35D79"/>
    <w:rPr>
      <w:rFonts w:ascii="Consolas" w:hAnsi="Consolas" w:cs="Consolas"/>
      <w:sz w:val="24"/>
      <w:szCs w:val="24"/>
    </w:rPr>
  </w:style>
  <w:style w:type="character" w:styleId="HTMLTypewriter">
    <w:name w:val="HTML Typewriter"/>
    <w:uiPriority w:val="13"/>
    <w:semiHidden/>
    <w:rsid w:val="00C35D79"/>
    <w:rPr>
      <w:rFonts w:ascii="Consolas" w:hAnsi="Consolas" w:cs="Consolas"/>
      <w:sz w:val="20"/>
      <w:szCs w:val="20"/>
    </w:rPr>
  </w:style>
  <w:style w:type="character" w:styleId="HTMLVariable">
    <w:name w:val="HTML Variable"/>
    <w:uiPriority w:val="13"/>
    <w:semiHidden/>
    <w:rsid w:val="00C35D79"/>
    <w:rPr>
      <w:i/>
      <w:iCs/>
    </w:rPr>
  </w:style>
  <w:style w:type="character" w:styleId="Hyperlink">
    <w:name w:val="Hyperlink"/>
    <w:uiPriority w:val="13"/>
    <w:semiHidden/>
    <w:rsid w:val="00C35D79"/>
    <w:rPr>
      <w:color w:val="808080"/>
      <w:u w:val="single"/>
    </w:rPr>
  </w:style>
  <w:style w:type="paragraph" w:styleId="Index1">
    <w:name w:val="index 1"/>
    <w:basedOn w:val="Normal"/>
    <w:next w:val="Normal"/>
    <w:autoRedefine/>
    <w:uiPriority w:val="13"/>
    <w:semiHidden/>
    <w:rsid w:val="00C35D7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13"/>
    <w:semiHidden/>
    <w:rsid w:val="00C35D7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13"/>
    <w:semiHidden/>
    <w:rsid w:val="00C35D7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13"/>
    <w:semiHidden/>
    <w:rsid w:val="00C35D7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13"/>
    <w:semiHidden/>
    <w:rsid w:val="00C35D7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13"/>
    <w:semiHidden/>
    <w:rsid w:val="00C35D7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13"/>
    <w:semiHidden/>
    <w:rsid w:val="00C35D7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13"/>
    <w:semiHidden/>
    <w:rsid w:val="00C35D7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13"/>
    <w:semiHidden/>
    <w:rsid w:val="00C35D7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13"/>
    <w:semiHidden/>
    <w:rsid w:val="00C35D79"/>
    <w:rPr>
      <w:rFonts w:ascii="Source Sans Pro Semibold" w:eastAsia="Times New Roman" w:hAnsi="Source Sans Pro Semibold"/>
      <w:b/>
      <w:bCs/>
    </w:rPr>
  </w:style>
  <w:style w:type="character" w:styleId="IntenseEmphasis">
    <w:name w:val="Intense Emphasis"/>
    <w:uiPriority w:val="13"/>
    <w:semiHidden/>
    <w:rsid w:val="00C35D79"/>
    <w:rPr>
      <w:b/>
      <w:bCs/>
      <w:i/>
      <w:iCs/>
      <w:color w:val="D51918"/>
    </w:rPr>
  </w:style>
  <w:style w:type="paragraph" w:styleId="IntenseQuote">
    <w:name w:val="Intense Quote"/>
    <w:basedOn w:val="Normal"/>
    <w:next w:val="Normal"/>
    <w:link w:val="IntenseQuoteChar"/>
    <w:uiPriority w:val="13"/>
    <w:semiHidden/>
    <w:rsid w:val="00C35D79"/>
    <w:pPr>
      <w:pBdr>
        <w:bottom w:val="single" w:sz="4" w:space="4" w:color="D51918"/>
      </w:pBdr>
      <w:spacing w:before="200" w:after="280"/>
      <w:ind w:left="936" w:right="936"/>
    </w:pPr>
    <w:rPr>
      <w:b/>
      <w:bCs/>
      <w:i/>
      <w:iCs/>
      <w:color w:val="D51918"/>
    </w:rPr>
  </w:style>
  <w:style w:type="character" w:customStyle="1" w:styleId="IntenseQuoteChar">
    <w:name w:val="Intense Quote Char"/>
    <w:link w:val="IntenseQuote"/>
    <w:uiPriority w:val="30"/>
    <w:semiHidden/>
    <w:rsid w:val="00C35D79"/>
    <w:rPr>
      <w:b/>
      <w:bCs/>
      <w:i/>
      <w:iCs/>
      <w:color w:val="D51918"/>
    </w:rPr>
  </w:style>
  <w:style w:type="character" w:styleId="IntenseReference">
    <w:name w:val="Intense Reference"/>
    <w:uiPriority w:val="13"/>
    <w:semiHidden/>
    <w:rsid w:val="00C35D79"/>
    <w:rPr>
      <w:b/>
      <w:bCs/>
      <w:smallCaps/>
      <w:color w:val="000000"/>
      <w:spacing w:val="5"/>
      <w:u w:val="single"/>
    </w:rPr>
  </w:style>
  <w:style w:type="table" w:styleId="LightGrid">
    <w:name w:val="Light Grid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1">
    <w:name w:val="Light Grid Accent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51918"/>
        <w:left w:val="single" w:sz="8" w:space="0" w:color="D51918"/>
        <w:bottom w:val="single" w:sz="8" w:space="0" w:color="D51918"/>
        <w:right w:val="single" w:sz="8" w:space="0" w:color="D51918"/>
        <w:insideH w:val="single" w:sz="8" w:space="0" w:color="D51918"/>
        <w:insideV w:val="single" w:sz="8" w:space="0" w:color="D51918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D51918"/>
          <w:left w:val="single" w:sz="8" w:space="0" w:color="D51918"/>
          <w:bottom w:val="single" w:sz="18" w:space="0" w:color="D51918"/>
          <w:right w:val="single" w:sz="8" w:space="0" w:color="D51918"/>
          <w:insideH w:val="nil"/>
          <w:insideV w:val="single" w:sz="8" w:space="0" w:color="D51918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D51918"/>
          <w:left w:val="single" w:sz="8" w:space="0" w:color="D51918"/>
          <w:bottom w:val="single" w:sz="8" w:space="0" w:color="D51918"/>
          <w:right w:val="single" w:sz="8" w:space="0" w:color="D51918"/>
          <w:insideH w:val="nil"/>
          <w:insideV w:val="single" w:sz="8" w:space="0" w:color="D51918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</w:tcBorders>
      </w:tcPr>
    </w:tblStylePr>
    <w:tblStylePr w:type="band1Vert"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</w:tcBorders>
        <w:shd w:val="clear" w:color="auto" w:fill="F8C2C2"/>
      </w:tcPr>
    </w:tblStylePr>
    <w:tblStylePr w:type="band1Horz"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  <w:insideV w:val="single" w:sz="8" w:space="0" w:color="D51918"/>
        </w:tcBorders>
        <w:shd w:val="clear" w:color="auto" w:fill="F8C2C2"/>
      </w:tcPr>
    </w:tblStylePr>
    <w:tblStylePr w:type="band2Horz"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  <w:insideV w:val="single" w:sz="8" w:space="0" w:color="D51918"/>
        </w:tcBorders>
      </w:tcPr>
    </w:tblStylePr>
  </w:style>
  <w:style w:type="table" w:styleId="LightGrid-Accent2">
    <w:name w:val="Light Grid Accent 2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LightGrid-Accent3">
    <w:name w:val="Light Grid Accent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797979"/>
        <w:left w:val="single" w:sz="8" w:space="0" w:color="797979"/>
        <w:bottom w:val="single" w:sz="8" w:space="0" w:color="797979"/>
        <w:right w:val="single" w:sz="8" w:space="0" w:color="797979"/>
        <w:insideH w:val="single" w:sz="8" w:space="0" w:color="797979"/>
        <w:insideV w:val="single" w:sz="8" w:space="0" w:color="797979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797979"/>
          <w:left w:val="single" w:sz="8" w:space="0" w:color="797979"/>
          <w:bottom w:val="single" w:sz="18" w:space="0" w:color="797979"/>
          <w:right w:val="single" w:sz="8" w:space="0" w:color="797979"/>
          <w:insideH w:val="nil"/>
          <w:insideV w:val="single" w:sz="8" w:space="0" w:color="797979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797979"/>
          <w:left w:val="single" w:sz="8" w:space="0" w:color="797979"/>
          <w:bottom w:val="single" w:sz="8" w:space="0" w:color="797979"/>
          <w:right w:val="single" w:sz="8" w:space="0" w:color="797979"/>
          <w:insideH w:val="nil"/>
          <w:insideV w:val="single" w:sz="8" w:space="0" w:color="797979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</w:tcBorders>
      </w:tcPr>
    </w:tblStylePr>
    <w:tblStylePr w:type="band1Vert"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</w:tcBorders>
        <w:shd w:val="clear" w:color="auto" w:fill="DDDDDD"/>
      </w:tcPr>
    </w:tblStylePr>
    <w:tblStylePr w:type="band1Horz"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  <w:insideV w:val="single" w:sz="8" w:space="0" w:color="797979"/>
        </w:tcBorders>
        <w:shd w:val="clear" w:color="auto" w:fill="DDDDDD"/>
      </w:tcPr>
    </w:tblStylePr>
    <w:tblStylePr w:type="band2Horz"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  <w:insideV w:val="single" w:sz="8" w:space="0" w:color="797979"/>
        </w:tcBorders>
      </w:tcPr>
    </w:tblStylePr>
  </w:style>
  <w:style w:type="table" w:styleId="LightGrid-Accent4">
    <w:name w:val="Light Grid Accent 4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B5B5B5"/>
        <w:left w:val="single" w:sz="8" w:space="0" w:color="B5B5B5"/>
        <w:bottom w:val="single" w:sz="8" w:space="0" w:color="B5B5B5"/>
        <w:right w:val="single" w:sz="8" w:space="0" w:color="B5B5B5"/>
        <w:insideH w:val="single" w:sz="8" w:space="0" w:color="B5B5B5"/>
        <w:insideV w:val="single" w:sz="8" w:space="0" w:color="B5B5B5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B5B5B5"/>
          <w:left w:val="single" w:sz="8" w:space="0" w:color="B5B5B5"/>
          <w:bottom w:val="single" w:sz="18" w:space="0" w:color="B5B5B5"/>
          <w:right w:val="single" w:sz="8" w:space="0" w:color="B5B5B5"/>
          <w:insideH w:val="nil"/>
          <w:insideV w:val="single" w:sz="8" w:space="0" w:color="B5B5B5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B5B5B5"/>
          <w:left w:val="single" w:sz="8" w:space="0" w:color="B5B5B5"/>
          <w:bottom w:val="single" w:sz="8" w:space="0" w:color="B5B5B5"/>
          <w:right w:val="single" w:sz="8" w:space="0" w:color="B5B5B5"/>
          <w:insideH w:val="nil"/>
          <w:insideV w:val="single" w:sz="8" w:space="0" w:color="B5B5B5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</w:tcBorders>
      </w:tcPr>
    </w:tblStylePr>
    <w:tblStylePr w:type="band1Vert"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</w:tcBorders>
        <w:shd w:val="clear" w:color="auto" w:fill="ECECEC"/>
      </w:tcPr>
    </w:tblStylePr>
    <w:tblStylePr w:type="band1Horz"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  <w:insideV w:val="single" w:sz="8" w:space="0" w:color="B5B5B5"/>
        </w:tcBorders>
        <w:shd w:val="clear" w:color="auto" w:fill="ECECEC"/>
      </w:tcPr>
    </w:tblStylePr>
    <w:tblStylePr w:type="band2Horz"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  <w:insideV w:val="single" w:sz="8" w:space="0" w:color="B5B5B5"/>
        </w:tcBorders>
      </w:tcPr>
    </w:tblStylePr>
  </w:style>
  <w:style w:type="table" w:styleId="LightGrid-Accent5">
    <w:name w:val="Light Grid Accent 5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1CEBD"/>
        <w:left w:val="single" w:sz="8" w:space="0" w:color="D1CEBD"/>
        <w:bottom w:val="single" w:sz="8" w:space="0" w:color="D1CEBD"/>
        <w:right w:val="single" w:sz="8" w:space="0" w:color="D1CEBD"/>
        <w:insideH w:val="single" w:sz="8" w:space="0" w:color="D1CEBD"/>
        <w:insideV w:val="single" w:sz="8" w:space="0" w:color="D1CEBD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D1CEBD"/>
          <w:left w:val="single" w:sz="8" w:space="0" w:color="D1CEBD"/>
          <w:bottom w:val="single" w:sz="18" w:space="0" w:color="D1CEBD"/>
          <w:right w:val="single" w:sz="8" w:space="0" w:color="D1CEBD"/>
          <w:insideH w:val="nil"/>
          <w:insideV w:val="single" w:sz="8" w:space="0" w:color="D1CEBD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D1CEBD"/>
          <w:left w:val="single" w:sz="8" w:space="0" w:color="D1CEBD"/>
          <w:bottom w:val="single" w:sz="8" w:space="0" w:color="D1CEBD"/>
          <w:right w:val="single" w:sz="8" w:space="0" w:color="D1CEBD"/>
          <w:insideH w:val="nil"/>
          <w:insideV w:val="single" w:sz="8" w:space="0" w:color="D1CEBD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</w:tcBorders>
      </w:tcPr>
    </w:tblStylePr>
    <w:tblStylePr w:type="band1Vert"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</w:tcBorders>
        <w:shd w:val="clear" w:color="auto" w:fill="F3F2EE"/>
      </w:tcPr>
    </w:tblStylePr>
    <w:tblStylePr w:type="band1Horz"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  <w:insideV w:val="single" w:sz="8" w:space="0" w:color="D1CEBD"/>
        </w:tcBorders>
        <w:shd w:val="clear" w:color="auto" w:fill="F3F2EE"/>
      </w:tcPr>
    </w:tblStylePr>
    <w:tblStylePr w:type="band2Horz"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  <w:insideV w:val="single" w:sz="8" w:space="0" w:color="D1CEBD"/>
        </w:tcBorders>
      </w:tcPr>
    </w:tblStylePr>
  </w:style>
  <w:style w:type="table" w:styleId="LightGrid-Accent6">
    <w:name w:val="Light Grid Accent 6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E26B12"/>
        <w:left w:val="single" w:sz="8" w:space="0" w:color="E26B12"/>
        <w:bottom w:val="single" w:sz="8" w:space="0" w:color="E26B12"/>
        <w:right w:val="single" w:sz="8" w:space="0" w:color="E26B12"/>
        <w:insideH w:val="single" w:sz="8" w:space="0" w:color="E26B12"/>
        <w:insideV w:val="single" w:sz="8" w:space="0" w:color="E26B12"/>
      </w:tblBorders>
    </w:tblPr>
    <w:tblStylePr w:type="fir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E26B12"/>
          <w:left w:val="single" w:sz="8" w:space="0" w:color="E26B12"/>
          <w:bottom w:val="single" w:sz="18" w:space="0" w:color="E26B12"/>
          <w:right w:val="single" w:sz="8" w:space="0" w:color="E26B12"/>
          <w:insideH w:val="nil"/>
          <w:insideV w:val="single" w:sz="8" w:space="0" w:color="E26B12"/>
        </w:tcBorders>
      </w:tcPr>
    </w:tblStylePr>
    <w:tblStylePr w:type="lastRow">
      <w:pPr>
        <w:spacing w:before="0" w:after="0" w:line="240" w:lineRule="auto"/>
      </w:pPr>
      <w:rPr>
        <w:rFonts w:ascii="Source Sans Pro" w:eastAsia="Times New Roman" w:hAnsi="Source Sans Pro" w:cs="Times New Roman"/>
        <w:b/>
        <w:bCs/>
      </w:rPr>
      <w:tblPr/>
      <w:tcPr>
        <w:tcBorders>
          <w:top w:val="double" w:sz="6" w:space="0" w:color="E26B12"/>
          <w:left w:val="single" w:sz="8" w:space="0" w:color="E26B12"/>
          <w:bottom w:val="single" w:sz="8" w:space="0" w:color="E26B12"/>
          <w:right w:val="single" w:sz="8" w:space="0" w:color="E26B12"/>
          <w:insideH w:val="nil"/>
          <w:insideV w:val="single" w:sz="8" w:space="0" w:color="E26B12"/>
        </w:tcBorders>
      </w:tcPr>
    </w:tblStylePr>
    <w:tblStylePr w:type="firstCol">
      <w:rPr>
        <w:rFonts w:ascii="Source Sans Pro" w:eastAsia="Times New Roman" w:hAnsi="Source Sans Pro" w:cs="Times New Roman"/>
        <w:b/>
        <w:bCs/>
      </w:rPr>
    </w:tblStylePr>
    <w:tblStylePr w:type="lastCol">
      <w:rPr>
        <w:rFonts w:ascii="Source Sans Pro" w:eastAsia="Times New Roman" w:hAnsi="Source Sans Pro" w:cs="Times New Roman"/>
        <w:b/>
        <w:bCs/>
      </w:rPr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</w:tcBorders>
      </w:tcPr>
    </w:tblStylePr>
    <w:tblStylePr w:type="band1Vert"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</w:tcBorders>
        <w:shd w:val="clear" w:color="auto" w:fill="FAD9C1"/>
      </w:tcPr>
    </w:tblStylePr>
    <w:tblStylePr w:type="band1Horz"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  <w:insideV w:val="single" w:sz="8" w:space="0" w:color="E26B12"/>
        </w:tcBorders>
        <w:shd w:val="clear" w:color="auto" w:fill="FAD9C1"/>
      </w:tcPr>
    </w:tblStylePr>
    <w:tblStylePr w:type="band2Horz"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  <w:insideV w:val="single" w:sz="8" w:space="0" w:color="E26B12"/>
        </w:tcBorders>
      </w:tcPr>
    </w:tblStylePr>
  </w:style>
  <w:style w:type="table" w:styleId="LightList">
    <w:name w:val="Light List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1">
    <w:name w:val="Light List Accent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51918"/>
        <w:left w:val="single" w:sz="8" w:space="0" w:color="D51918"/>
        <w:bottom w:val="single" w:sz="8" w:space="0" w:color="D51918"/>
        <w:right w:val="single" w:sz="8" w:space="0" w:color="D51918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5191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1918"/>
          <w:left w:val="single" w:sz="8" w:space="0" w:color="D51918"/>
          <w:bottom w:val="single" w:sz="8" w:space="0" w:color="D51918"/>
          <w:right w:val="single" w:sz="8" w:space="0" w:color="D5191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</w:tcBorders>
      </w:tcPr>
    </w:tblStylePr>
    <w:tblStylePr w:type="band1Horz">
      <w:tblPr/>
      <w:tcPr>
        <w:tcBorders>
          <w:top w:val="single" w:sz="8" w:space="0" w:color="D51918"/>
          <w:left w:val="single" w:sz="8" w:space="0" w:color="D51918"/>
          <w:bottom w:val="single" w:sz="8" w:space="0" w:color="D51918"/>
          <w:right w:val="single" w:sz="8" w:space="0" w:color="D51918"/>
        </w:tcBorders>
      </w:tcPr>
    </w:tblStylePr>
  </w:style>
  <w:style w:type="table" w:styleId="LightList-Accent2">
    <w:name w:val="Light List Accent 2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LightList-Accent3">
    <w:name w:val="Light List Accent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797979"/>
        <w:left w:val="single" w:sz="8" w:space="0" w:color="797979"/>
        <w:bottom w:val="single" w:sz="8" w:space="0" w:color="797979"/>
        <w:right w:val="single" w:sz="8" w:space="0" w:color="7979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79797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979"/>
          <w:left w:val="single" w:sz="8" w:space="0" w:color="797979"/>
          <w:bottom w:val="single" w:sz="8" w:space="0" w:color="797979"/>
          <w:right w:val="single" w:sz="8" w:space="0" w:color="7979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</w:tcBorders>
      </w:tcPr>
    </w:tblStylePr>
    <w:tblStylePr w:type="band1Horz">
      <w:tblPr/>
      <w:tcPr>
        <w:tcBorders>
          <w:top w:val="single" w:sz="8" w:space="0" w:color="797979"/>
          <w:left w:val="single" w:sz="8" w:space="0" w:color="797979"/>
          <w:bottom w:val="single" w:sz="8" w:space="0" w:color="797979"/>
          <w:right w:val="single" w:sz="8" w:space="0" w:color="797979"/>
        </w:tcBorders>
      </w:tcPr>
    </w:tblStylePr>
  </w:style>
  <w:style w:type="table" w:styleId="LightList-Accent4">
    <w:name w:val="Light List Accent 4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B5B5B5"/>
        <w:left w:val="single" w:sz="8" w:space="0" w:color="B5B5B5"/>
        <w:bottom w:val="single" w:sz="8" w:space="0" w:color="B5B5B5"/>
        <w:right w:val="single" w:sz="8" w:space="0" w:color="B5B5B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B5B5B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5B5B5"/>
          <w:left w:val="single" w:sz="8" w:space="0" w:color="B5B5B5"/>
          <w:bottom w:val="single" w:sz="8" w:space="0" w:color="B5B5B5"/>
          <w:right w:val="single" w:sz="8" w:space="0" w:color="B5B5B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</w:tcBorders>
      </w:tcPr>
    </w:tblStylePr>
    <w:tblStylePr w:type="band1Horz">
      <w:tblPr/>
      <w:tcPr>
        <w:tcBorders>
          <w:top w:val="single" w:sz="8" w:space="0" w:color="B5B5B5"/>
          <w:left w:val="single" w:sz="8" w:space="0" w:color="B5B5B5"/>
          <w:bottom w:val="single" w:sz="8" w:space="0" w:color="B5B5B5"/>
          <w:right w:val="single" w:sz="8" w:space="0" w:color="B5B5B5"/>
        </w:tcBorders>
      </w:tcPr>
    </w:tblStylePr>
  </w:style>
  <w:style w:type="table" w:styleId="LightList-Accent5">
    <w:name w:val="Light List Accent 5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1CEBD"/>
        <w:left w:val="single" w:sz="8" w:space="0" w:color="D1CEBD"/>
        <w:bottom w:val="single" w:sz="8" w:space="0" w:color="D1CEBD"/>
        <w:right w:val="single" w:sz="8" w:space="0" w:color="D1CE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D1CE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1CEBD"/>
          <w:left w:val="single" w:sz="8" w:space="0" w:color="D1CEBD"/>
          <w:bottom w:val="single" w:sz="8" w:space="0" w:color="D1CEBD"/>
          <w:right w:val="single" w:sz="8" w:space="0" w:color="D1CE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</w:tcBorders>
      </w:tcPr>
    </w:tblStylePr>
    <w:tblStylePr w:type="band1Horz">
      <w:tblPr/>
      <w:tcPr>
        <w:tcBorders>
          <w:top w:val="single" w:sz="8" w:space="0" w:color="D1CEBD"/>
          <w:left w:val="single" w:sz="8" w:space="0" w:color="D1CEBD"/>
          <w:bottom w:val="single" w:sz="8" w:space="0" w:color="D1CEBD"/>
          <w:right w:val="single" w:sz="8" w:space="0" w:color="D1CEBD"/>
        </w:tcBorders>
      </w:tcPr>
    </w:tblStylePr>
  </w:style>
  <w:style w:type="table" w:styleId="LightList-Accent6">
    <w:name w:val="Light List Accent 6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E26B12"/>
        <w:left w:val="single" w:sz="8" w:space="0" w:color="E26B12"/>
        <w:bottom w:val="single" w:sz="8" w:space="0" w:color="E26B12"/>
        <w:right w:val="single" w:sz="8" w:space="0" w:color="E26B1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E26B1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26B12"/>
          <w:left w:val="single" w:sz="8" w:space="0" w:color="E26B12"/>
          <w:bottom w:val="single" w:sz="8" w:space="0" w:color="E26B12"/>
          <w:right w:val="single" w:sz="8" w:space="0" w:color="E26B1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</w:tcBorders>
      </w:tcPr>
    </w:tblStylePr>
    <w:tblStylePr w:type="band1Horz">
      <w:tblPr/>
      <w:tcPr>
        <w:tcBorders>
          <w:top w:val="single" w:sz="8" w:space="0" w:color="E26B12"/>
          <w:left w:val="single" w:sz="8" w:space="0" w:color="E26B12"/>
          <w:bottom w:val="single" w:sz="8" w:space="0" w:color="E26B12"/>
          <w:right w:val="single" w:sz="8" w:space="0" w:color="E26B12"/>
        </w:tcBorders>
      </w:tcPr>
    </w:tblStylePr>
  </w:style>
  <w:style w:type="table" w:styleId="LightShading">
    <w:name w:val="Light Shading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13"/>
    <w:rsid w:val="00C35D79"/>
    <w:rPr>
      <w:color w:val="9F1212"/>
    </w:rPr>
    <w:tblPr>
      <w:tblStyleRowBandSize w:val="1"/>
      <w:tblStyleColBandSize w:val="1"/>
      <w:tblBorders>
        <w:top w:val="single" w:sz="8" w:space="0" w:color="D51918"/>
        <w:bottom w:val="single" w:sz="8" w:space="0" w:color="D51918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1918"/>
          <w:left w:val="nil"/>
          <w:bottom w:val="single" w:sz="8" w:space="0" w:color="D51918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1918"/>
          <w:left w:val="nil"/>
          <w:bottom w:val="single" w:sz="8" w:space="0" w:color="D51918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2C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2C2"/>
      </w:tcPr>
    </w:tblStylePr>
  </w:style>
  <w:style w:type="table" w:styleId="LightShading-Accent2">
    <w:name w:val="Light Shading Accent 2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3">
    <w:name w:val="Light Shading Accent 3"/>
    <w:basedOn w:val="TableNormal"/>
    <w:uiPriority w:val="13"/>
    <w:rsid w:val="00C35D79"/>
    <w:rPr>
      <w:color w:val="5A5A5A"/>
    </w:rPr>
    <w:tblPr>
      <w:tblStyleRowBandSize w:val="1"/>
      <w:tblStyleColBandSize w:val="1"/>
      <w:tblBorders>
        <w:top w:val="single" w:sz="8" w:space="0" w:color="797979"/>
        <w:bottom w:val="single" w:sz="8" w:space="0" w:color="79797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/>
          <w:left w:val="nil"/>
          <w:bottom w:val="single" w:sz="8" w:space="0" w:color="79797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97979"/>
          <w:left w:val="nil"/>
          <w:bottom w:val="single" w:sz="8" w:space="0" w:color="79797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DDDD"/>
      </w:tcPr>
    </w:tblStylePr>
  </w:style>
  <w:style w:type="table" w:styleId="LightShading-Accent4">
    <w:name w:val="Light Shading Accent 4"/>
    <w:basedOn w:val="TableNormal"/>
    <w:uiPriority w:val="13"/>
    <w:rsid w:val="00C35D79"/>
    <w:rPr>
      <w:color w:val="878787"/>
    </w:rPr>
    <w:tblPr>
      <w:tblStyleRowBandSize w:val="1"/>
      <w:tblStyleColBandSize w:val="1"/>
      <w:tblBorders>
        <w:top w:val="single" w:sz="8" w:space="0" w:color="B5B5B5"/>
        <w:bottom w:val="single" w:sz="8" w:space="0" w:color="B5B5B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B5B5"/>
          <w:left w:val="nil"/>
          <w:bottom w:val="single" w:sz="8" w:space="0" w:color="B5B5B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5B5B5"/>
          <w:left w:val="nil"/>
          <w:bottom w:val="single" w:sz="8" w:space="0" w:color="B5B5B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C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CEC"/>
      </w:tcPr>
    </w:tblStylePr>
  </w:style>
  <w:style w:type="table" w:styleId="LightShading-Accent5">
    <w:name w:val="Light Shading Accent 5"/>
    <w:basedOn w:val="TableNormal"/>
    <w:uiPriority w:val="13"/>
    <w:rsid w:val="00C35D79"/>
    <w:rPr>
      <w:color w:val="A8A282"/>
    </w:rPr>
    <w:tblPr>
      <w:tblStyleRowBandSize w:val="1"/>
      <w:tblStyleColBandSize w:val="1"/>
      <w:tblBorders>
        <w:top w:val="single" w:sz="8" w:space="0" w:color="D1CEBD"/>
        <w:bottom w:val="single" w:sz="8" w:space="0" w:color="D1CE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CEBD"/>
          <w:left w:val="nil"/>
          <w:bottom w:val="single" w:sz="8" w:space="0" w:color="D1CE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1CEBD"/>
          <w:left w:val="nil"/>
          <w:bottom w:val="single" w:sz="8" w:space="0" w:color="D1CE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EE"/>
      </w:tcPr>
    </w:tblStylePr>
  </w:style>
  <w:style w:type="table" w:styleId="LightShading-Accent6">
    <w:name w:val="Light Shading Accent 6"/>
    <w:basedOn w:val="TableNormal"/>
    <w:uiPriority w:val="13"/>
    <w:rsid w:val="00C35D79"/>
    <w:rPr>
      <w:color w:val="A9500D"/>
    </w:rPr>
    <w:tblPr>
      <w:tblStyleRowBandSize w:val="1"/>
      <w:tblStyleColBandSize w:val="1"/>
      <w:tblBorders>
        <w:top w:val="single" w:sz="8" w:space="0" w:color="E26B12"/>
        <w:bottom w:val="single" w:sz="8" w:space="0" w:color="E26B1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B12"/>
          <w:left w:val="nil"/>
          <w:bottom w:val="single" w:sz="8" w:space="0" w:color="E26B1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26B12"/>
          <w:left w:val="nil"/>
          <w:bottom w:val="single" w:sz="8" w:space="0" w:color="E26B1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9C1"/>
      </w:tcPr>
    </w:tblStylePr>
  </w:style>
  <w:style w:type="character" w:styleId="LineNumber">
    <w:name w:val="line number"/>
    <w:basedOn w:val="DefaultParagraphFont"/>
    <w:uiPriority w:val="13"/>
    <w:semiHidden/>
    <w:rsid w:val="00C35D79"/>
  </w:style>
  <w:style w:type="paragraph" w:styleId="List">
    <w:name w:val="List"/>
    <w:basedOn w:val="Normal"/>
    <w:uiPriority w:val="13"/>
    <w:semiHidden/>
    <w:rsid w:val="00C35D79"/>
    <w:pPr>
      <w:ind w:left="283" w:hanging="283"/>
      <w:contextualSpacing/>
    </w:pPr>
  </w:style>
  <w:style w:type="paragraph" w:styleId="List2">
    <w:name w:val="List 2"/>
    <w:basedOn w:val="Normal"/>
    <w:uiPriority w:val="13"/>
    <w:semiHidden/>
    <w:rsid w:val="00C35D79"/>
    <w:pPr>
      <w:ind w:left="566" w:hanging="283"/>
      <w:contextualSpacing/>
    </w:pPr>
  </w:style>
  <w:style w:type="paragraph" w:styleId="List3">
    <w:name w:val="List 3"/>
    <w:basedOn w:val="Normal"/>
    <w:uiPriority w:val="13"/>
    <w:semiHidden/>
    <w:rsid w:val="00C35D79"/>
    <w:pPr>
      <w:ind w:left="849" w:hanging="283"/>
      <w:contextualSpacing/>
    </w:pPr>
  </w:style>
  <w:style w:type="paragraph" w:styleId="List4">
    <w:name w:val="List 4"/>
    <w:basedOn w:val="Normal"/>
    <w:uiPriority w:val="13"/>
    <w:semiHidden/>
    <w:rsid w:val="00C35D79"/>
    <w:pPr>
      <w:ind w:left="1132" w:hanging="283"/>
      <w:contextualSpacing/>
    </w:pPr>
  </w:style>
  <w:style w:type="paragraph" w:styleId="List5">
    <w:name w:val="List 5"/>
    <w:basedOn w:val="Normal"/>
    <w:uiPriority w:val="13"/>
    <w:semiHidden/>
    <w:rsid w:val="00C35D79"/>
    <w:pPr>
      <w:ind w:left="1415" w:hanging="283"/>
      <w:contextualSpacing/>
    </w:pPr>
  </w:style>
  <w:style w:type="paragraph" w:styleId="ListBullet">
    <w:name w:val="List Bullet"/>
    <w:basedOn w:val="Normal"/>
    <w:uiPriority w:val="13"/>
    <w:semiHidden/>
    <w:rsid w:val="00C35D79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13"/>
    <w:semiHidden/>
    <w:rsid w:val="00C35D79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13"/>
    <w:semiHidden/>
    <w:rsid w:val="00C35D79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13"/>
    <w:semiHidden/>
    <w:rsid w:val="00C35D79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13"/>
    <w:semiHidden/>
    <w:rsid w:val="00C35D79"/>
    <w:pPr>
      <w:numPr>
        <w:numId w:val="14"/>
      </w:numPr>
      <w:contextualSpacing/>
    </w:pPr>
  </w:style>
  <w:style w:type="paragraph" w:styleId="ListContinue">
    <w:name w:val="List Continue"/>
    <w:basedOn w:val="Normal"/>
    <w:uiPriority w:val="13"/>
    <w:semiHidden/>
    <w:rsid w:val="00C35D7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13"/>
    <w:semiHidden/>
    <w:rsid w:val="00C35D7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13"/>
    <w:semiHidden/>
    <w:rsid w:val="00C35D7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13"/>
    <w:semiHidden/>
    <w:rsid w:val="00C35D7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13"/>
    <w:semiHidden/>
    <w:rsid w:val="00C35D79"/>
    <w:pPr>
      <w:spacing w:after="120"/>
      <w:ind w:left="1415"/>
      <w:contextualSpacing/>
    </w:pPr>
  </w:style>
  <w:style w:type="paragraph" w:styleId="ListNumber">
    <w:name w:val="List Number"/>
    <w:basedOn w:val="Normal"/>
    <w:uiPriority w:val="13"/>
    <w:semiHidden/>
    <w:rsid w:val="00C35D79"/>
    <w:pPr>
      <w:numPr>
        <w:numId w:val="15"/>
      </w:numPr>
      <w:contextualSpacing/>
    </w:pPr>
  </w:style>
  <w:style w:type="paragraph" w:styleId="ListNumber2">
    <w:name w:val="List Number 2"/>
    <w:basedOn w:val="Normal"/>
    <w:uiPriority w:val="13"/>
    <w:semiHidden/>
    <w:rsid w:val="00C35D79"/>
    <w:pPr>
      <w:numPr>
        <w:numId w:val="16"/>
      </w:numPr>
      <w:contextualSpacing/>
    </w:pPr>
  </w:style>
  <w:style w:type="paragraph" w:styleId="ListNumber3">
    <w:name w:val="List Number 3"/>
    <w:basedOn w:val="Normal"/>
    <w:uiPriority w:val="13"/>
    <w:semiHidden/>
    <w:rsid w:val="00C35D79"/>
    <w:pPr>
      <w:numPr>
        <w:numId w:val="17"/>
      </w:numPr>
      <w:contextualSpacing/>
    </w:pPr>
  </w:style>
  <w:style w:type="paragraph" w:styleId="ListNumber4">
    <w:name w:val="List Number 4"/>
    <w:basedOn w:val="Normal"/>
    <w:uiPriority w:val="13"/>
    <w:semiHidden/>
    <w:rsid w:val="00C35D79"/>
    <w:pPr>
      <w:numPr>
        <w:numId w:val="18"/>
      </w:numPr>
      <w:contextualSpacing/>
    </w:pPr>
  </w:style>
  <w:style w:type="paragraph" w:styleId="ListNumber5">
    <w:name w:val="List Number 5"/>
    <w:basedOn w:val="Normal"/>
    <w:uiPriority w:val="13"/>
    <w:semiHidden/>
    <w:rsid w:val="00C35D79"/>
    <w:pPr>
      <w:numPr>
        <w:numId w:val="19"/>
      </w:numPr>
      <w:contextualSpacing/>
    </w:pPr>
  </w:style>
  <w:style w:type="paragraph" w:styleId="ListParagraph">
    <w:name w:val="List Paragraph"/>
    <w:basedOn w:val="Normal"/>
    <w:uiPriority w:val="13"/>
    <w:semiHidden/>
    <w:rsid w:val="00C35D79"/>
    <w:pPr>
      <w:ind w:left="720"/>
      <w:contextualSpacing/>
    </w:pPr>
  </w:style>
  <w:style w:type="paragraph" w:styleId="MacroText">
    <w:name w:val="macro"/>
    <w:link w:val="MacroTextChar"/>
    <w:uiPriority w:val="13"/>
    <w:semiHidden/>
    <w:rsid w:val="00C35D7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="Consolas"/>
      <w:lang w:eastAsia="en-US"/>
    </w:rPr>
  </w:style>
  <w:style w:type="character" w:customStyle="1" w:styleId="MacroTextChar">
    <w:name w:val="Macro Text Char"/>
    <w:link w:val="MacroText"/>
    <w:uiPriority w:val="99"/>
    <w:semiHidden/>
    <w:rsid w:val="00C35D79"/>
    <w:rPr>
      <w:rFonts w:ascii="Consolas" w:hAnsi="Consolas" w:cs="Consolas"/>
      <w:sz w:val="20"/>
      <w:szCs w:val="20"/>
    </w:rPr>
  </w:style>
  <w:style w:type="table" w:styleId="MediumGrid1">
    <w:name w:val="Medium Grid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1">
    <w:name w:val="Medium Grid 1 Accent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EA4747"/>
        <w:left w:val="single" w:sz="8" w:space="0" w:color="EA4747"/>
        <w:bottom w:val="single" w:sz="8" w:space="0" w:color="EA4747"/>
        <w:right w:val="single" w:sz="8" w:space="0" w:color="EA4747"/>
        <w:insideH w:val="single" w:sz="8" w:space="0" w:color="EA4747"/>
        <w:insideV w:val="single" w:sz="8" w:space="0" w:color="EA4747"/>
      </w:tblBorders>
    </w:tblPr>
    <w:tcPr>
      <w:shd w:val="clear" w:color="auto" w:fill="F8C2C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584"/>
      </w:tcPr>
    </w:tblStylePr>
    <w:tblStylePr w:type="band1Horz">
      <w:tblPr/>
      <w:tcPr>
        <w:shd w:val="clear" w:color="auto" w:fill="F18584"/>
      </w:tcPr>
    </w:tblStylePr>
  </w:style>
  <w:style w:type="table" w:styleId="MediumGrid1-Accent2">
    <w:name w:val="Medium Grid 1 Accent 2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MediumGrid1-Accent3">
    <w:name w:val="Medium Grid 1 Accent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9A9A9A"/>
        <w:left w:val="single" w:sz="8" w:space="0" w:color="9A9A9A"/>
        <w:bottom w:val="single" w:sz="8" w:space="0" w:color="9A9A9A"/>
        <w:right w:val="single" w:sz="8" w:space="0" w:color="9A9A9A"/>
        <w:insideH w:val="single" w:sz="8" w:space="0" w:color="9A9A9A"/>
        <w:insideV w:val="single" w:sz="8" w:space="0" w:color="9A9A9A"/>
      </w:tblBorders>
    </w:tblPr>
    <w:tcPr>
      <w:shd w:val="clear" w:color="auto" w:fill="DDDDDD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9A9A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CBC"/>
      </w:tcPr>
    </w:tblStylePr>
    <w:tblStylePr w:type="band1Horz">
      <w:tblPr/>
      <w:tcPr>
        <w:shd w:val="clear" w:color="auto" w:fill="BCBCBC"/>
      </w:tcPr>
    </w:tblStylePr>
  </w:style>
  <w:style w:type="table" w:styleId="MediumGrid1-Accent4">
    <w:name w:val="Medium Grid 1 Accent 4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C7C7C7"/>
        <w:left w:val="single" w:sz="8" w:space="0" w:color="C7C7C7"/>
        <w:bottom w:val="single" w:sz="8" w:space="0" w:color="C7C7C7"/>
        <w:right w:val="single" w:sz="8" w:space="0" w:color="C7C7C7"/>
        <w:insideH w:val="single" w:sz="8" w:space="0" w:color="C7C7C7"/>
        <w:insideV w:val="single" w:sz="8" w:space="0" w:color="C7C7C7"/>
      </w:tblBorders>
    </w:tblPr>
    <w:tcPr>
      <w:shd w:val="clear" w:color="auto" w:fill="ECECEC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7C7C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ADA"/>
      </w:tcPr>
    </w:tblStylePr>
    <w:tblStylePr w:type="band1Horz">
      <w:tblPr/>
      <w:tcPr>
        <w:shd w:val="clear" w:color="auto" w:fill="DADADA"/>
      </w:tcPr>
    </w:tblStylePr>
  </w:style>
  <w:style w:type="table" w:styleId="MediumGrid1-Accent5">
    <w:name w:val="Medium Grid 1 Accent 5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CDACD"/>
        <w:left w:val="single" w:sz="8" w:space="0" w:color="DCDACD"/>
        <w:bottom w:val="single" w:sz="8" w:space="0" w:color="DCDACD"/>
        <w:right w:val="single" w:sz="8" w:space="0" w:color="DCDACD"/>
        <w:insideH w:val="single" w:sz="8" w:space="0" w:color="DCDACD"/>
        <w:insideV w:val="single" w:sz="8" w:space="0" w:color="DCDACD"/>
      </w:tblBorders>
    </w:tblPr>
    <w:tcPr>
      <w:shd w:val="clear" w:color="auto" w:fill="F3F2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CDA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DE"/>
      </w:tcPr>
    </w:tblStylePr>
    <w:tblStylePr w:type="band1Horz">
      <w:tblPr/>
      <w:tcPr>
        <w:shd w:val="clear" w:color="auto" w:fill="E8E6DE"/>
      </w:tcPr>
    </w:tblStylePr>
  </w:style>
  <w:style w:type="table" w:styleId="MediumGrid1-Accent6">
    <w:name w:val="Medium Grid 1 Accent 6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08F46"/>
        <w:left w:val="single" w:sz="8" w:space="0" w:color="F08F46"/>
        <w:bottom w:val="single" w:sz="8" w:space="0" w:color="F08F46"/>
        <w:right w:val="single" w:sz="8" w:space="0" w:color="F08F46"/>
        <w:insideH w:val="single" w:sz="8" w:space="0" w:color="F08F46"/>
        <w:insideV w:val="single" w:sz="8" w:space="0" w:color="F08F46"/>
      </w:tblBorders>
    </w:tblPr>
    <w:tcPr>
      <w:shd w:val="clear" w:color="auto" w:fill="FAD9C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08F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B484"/>
      </w:tcPr>
    </w:tblStylePr>
    <w:tblStylePr w:type="band1Horz">
      <w:tblPr/>
      <w:tcPr>
        <w:shd w:val="clear" w:color="auto" w:fill="F5B484"/>
      </w:tcPr>
    </w:tblStylePr>
  </w:style>
  <w:style w:type="table" w:styleId="MediumGrid2">
    <w:name w:val="Medium Grid 2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1">
    <w:name w:val="Medium Grid 2 Accent 1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D51918"/>
        <w:left w:val="single" w:sz="8" w:space="0" w:color="D51918"/>
        <w:bottom w:val="single" w:sz="8" w:space="0" w:color="D51918"/>
        <w:right w:val="single" w:sz="8" w:space="0" w:color="D51918"/>
        <w:insideH w:val="single" w:sz="8" w:space="0" w:color="D51918"/>
        <w:insideV w:val="single" w:sz="8" w:space="0" w:color="D51918"/>
      </w:tblBorders>
    </w:tblPr>
    <w:tcPr>
      <w:shd w:val="clear" w:color="auto" w:fill="F8C2C2"/>
    </w:tcPr>
    <w:tblStylePr w:type="firstRow">
      <w:rPr>
        <w:b/>
        <w:bCs/>
        <w:color w:val="000000"/>
      </w:rPr>
      <w:tblPr/>
      <w:tcPr>
        <w:shd w:val="clear" w:color="auto" w:fill="FC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ECD"/>
      </w:tcPr>
    </w:tblStylePr>
    <w:tblStylePr w:type="band1Vert">
      <w:tblPr/>
      <w:tcPr>
        <w:shd w:val="clear" w:color="auto" w:fill="F18584"/>
      </w:tcPr>
    </w:tblStylePr>
    <w:tblStylePr w:type="band1Horz">
      <w:tblPr/>
      <w:tcPr>
        <w:tcBorders>
          <w:insideH w:val="single" w:sz="6" w:space="0" w:color="D51918"/>
          <w:insideV w:val="single" w:sz="6" w:space="0" w:color="D51918"/>
        </w:tcBorders>
        <w:shd w:val="clear" w:color="auto" w:fill="F18584"/>
      </w:tcPr>
    </w:tblStylePr>
    <w:tblStylePr w:type="nwCell">
      <w:tblPr/>
      <w:tcPr>
        <w:shd w:val="clear" w:color="auto" w:fill="FFFFFF"/>
      </w:tcPr>
    </w:tblStylePr>
  </w:style>
  <w:style w:type="table" w:styleId="MediumGrid2-Accent2">
    <w:name w:val="Medium Grid 2 Accent 2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MediumGrid2-Accent3">
    <w:name w:val="Medium Grid 2 Accent 3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797979"/>
        <w:left w:val="single" w:sz="8" w:space="0" w:color="797979"/>
        <w:bottom w:val="single" w:sz="8" w:space="0" w:color="797979"/>
        <w:right w:val="single" w:sz="8" w:space="0" w:color="797979"/>
        <w:insideH w:val="single" w:sz="8" w:space="0" w:color="797979"/>
        <w:insideV w:val="single" w:sz="8" w:space="0" w:color="797979"/>
      </w:tblBorders>
    </w:tblPr>
    <w:tcPr>
      <w:shd w:val="clear" w:color="auto" w:fill="DDDDDD"/>
    </w:tcPr>
    <w:tblStylePr w:type="firstRow">
      <w:rPr>
        <w:b/>
        <w:bCs/>
        <w:color w:val="000000"/>
      </w:rPr>
      <w:tblPr/>
      <w:tcPr>
        <w:shd w:val="clear" w:color="auto" w:fill="F1F1F1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4E4"/>
      </w:tcPr>
    </w:tblStylePr>
    <w:tblStylePr w:type="band1Vert">
      <w:tblPr/>
      <w:tcPr>
        <w:shd w:val="clear" w:color="auto" w:fill="BCBCBC"/>
      </w:tcPr>
    </w:tblStylePr>
    <w:tblStylePr w:type="band1Horz">
      <w:tblPr/>
      <w:tcPr>
        <w:tcBorders>
          <w:insideH w:val="single" w:sz="6" w:space="0" w:color="797979"/>
          <w:insideV w:val="single" w:sz="6" w:space="0" w:color="797979"/>
        </w:tcBorders>
        <w:shd w:val="clear" w:color="auto" w:fill="BCBCBC"/>
      </w:tcPr>
    </w:tblStylePr>
    <w:tblStylePr w:type="nwCell">
      <w:tblPr/>
      <w:tcPr>
        <w:shd w:val="clear" w:color="auto" w:fill="FFFFFF"/>
      </w:tcPr>
    </w:tblStylePr>
  </w:style>
  <w:style w:type="table" w:styleId="MediumGrid2-Accent4">
    <w:name w:val="Medium Grid 2 Accent 4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B5B5B5"/>
        <w:left w:val="single" w:sz="8" w:space="0" w:color="B5B5B5"/>
        <w:bottom w:val="single" w:sz="8" w:space="0" w:color="B5B5B5"/>
        <w:right w:val="single" w:sz="8" w:space="0" w:color="B5B5B5"/>
        <w:insideH w:val="single" w:sz="8" w:space="0" w:color="B5B5B5"/>
        <w:insideV w:val="single" w:sz="8" w:space="0" w:color="B5B5B5"/>
      </w:tblBorders>
    </w:tblPr>
    <w:tcPr>
      <w:shd w:val="clear" w:color="auto" w:fill="ECECEC"/>
    </w:tcPr>
    <w:tblStylePr w:type="firstRow">
      <w:rPr>
        <w:b/>
        <w:bCs/>
        <w:color w:val="000000"/>
      </w:rPr>
      <w:tblPr/>
      <w:tcPr>
        <w:shd w:val="clear" w:color="auto" w:fill="F7F7F7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F0F0"/>
      </w:tcPr>
    </w:tblStylePr>
    <w:tblStylePr w:type="band1Vert">
      <w:tblPr/>
      <w:tcPr>
        <w:shd w:val="clear" w:color="auto" w:fill="DADADA"/>
      </w:tcPr>
    </w:tblStylePr>
    <w:tblStylePr w:type="band1Horz">
      <w:tblPr/>
      <w:tcPr>
        <w:tcBorders>
          <w:insideH w:val="single" w:sz="6" w:space="0" w:color="B5B5B5"/>
          <w:insideV w:val="single" w:sz="6" w:space="0" w:color="B5B5B5"/>
        </w:tcBorders>
        <w:shd w:val="clear" w:color="auto" w:fill="DADADA"/>
      </w:tcPr>
    </w:tblStylePr>
    <w:tblStylePr w:type="nwCell">
      <w:tblPr/>
      <w:tcPr>
        <w:shd w:val="clear" w:color="auto" w:fill="FFFFFF"/>
      </w:tcPr>
    </w:tblStylePr>
  </w:style>
  <w:style w:type="table" w:styleId="MediumGrid2-Accent5">
    <w:name w:val="Medium Grid 2 Accent 5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D1CEBD"/>
        <w:left w:val="single" w:sz="8" w:space="0" w:color="D1CEBD"/>
        <w:bottom w:val="single" w:sz="8" w:space="0" w:color="D1CEBD"/>
        <w:right w:val="single" w:sz="8" w:space="0" w:color="D1CEBD"/>
        <w:insideH w:val="single" w:sz="8" w:space="0" w:color="D1CEBD"/>
        <w:insideV w:val="single" w:sz="8" w:space="0" w:color="D1CEBD"/>
      </w:tblBorders>
    </w:tblPr>
    <w:tcPr>
      <w:shd w:val="clear" w:color="auto" w:fill="F3F2EE"/>
    </w:tcPr>
    <w:tblStylePr w:type="firstRow">
      <w:rPr>
        <w:b/>
        <w:bCs/>
        <w:color w:val="000000"/>
      </w:rPr>
      <w:tblPr/>
      <w:tcPr>
        <w:shd w:val="clear" w:color="auto" w:fill="FAFA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1"/>
      </w:tcPr>
    </w:tblStylePr>
    <w:tblStylePr w:type="band1Vert">
      <w:tblPr/>
      <w:tcPr>
        <w:shd w:val="clear" w:color="auto" w:fill="E8E6DE"/>
      </w:tcPr>
    </w:tblStylePr>
    <w:tblStylePr w:type="band1Horz">
      <w:tblPr/>
      <w:tcPr>
        <w:tcBorders>
          <w:insideH w:val="single" w:sz="6" w:space="0" w:color="D1CEBD"/>
          <w:insideV w:val="single" w:sz="6" w:space="0" w:color="D1CEBD"/>
        </w:tcBorders>
        <w:shd w:val="clear" w:color="auto" w:fill="E8E6DE"/>
      </w:tcPr>
    </w:tblStylePr>
    <w:tblStylePr w:type="nwCell">
      <w:tblPr/>
      <w:tcPr>
        <w:shd w:val="clear" w:color="auto" w:fill="FFFFFF"/>
      </w:tcPr>
    </w:tblStylePr>
  </w:style>
  <w:style w:type="table" w:styleId="MediumGrid2-Accent6">
    <w:name w:val="Medium Grid 2 Accent 6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E26B12"/>
        <w:left w:val="single" w:sz="8" w:space="0" w:color="E26B12"/>
        <w:bottom w:val="single" w:sz="8" w:space="0" w:color="E26B12"/>
        <w:right w:val="single" w:sz="8" w:space="0" w:color="E26B12"/>
        <w:insideH w:val="single" w:sz="8" w:space="0" w:color="E26B12"/>
        <w:insideV w:val="single" w:sz="8" w:space="0" w:color="E26B12"/>
      </w:tblBorders>
    </w:tblPr>
    <w:tcPr>
      <w:shd w:val="clear" w:color="auto" w:fill="FAD9C1"/>
    </w:tcPr>
    <w:tblStylePr w:type="firstRow">
      <w:rPr>
        <w:b/>
        <w:bCs/>
        <w:color w:val="000000"/>
      </w:rPr>
      <w:tblPr/>
      <w:tcPr>
        <w:shd w:val="clear" w:color="auto" w:fill="FDF0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CD"/>
      </w:tcPr>
    </w:tblStylePr>
    <w:tblStylePr w:type="band1Vert">
      <w:tblPr/>
      <w:tcPr>
        <w:shd w:val="clear" w:color="auto" w:fill="F5B484"/>
      </w:tcPr>
    </w:tblStylePr>
    <w:tblStylePr w:type="band1Horz">
      <w:tblPr/>
      <w:tcPr>
        <w:tcBorders>
          <w:insideH w:val="single" w:sz="6" w:space="0" w:color="E26B12"/>
          <w:insideV w:val="single" w:sz="6" w:space="0" w:color="E26B12"/>
        </w:tcBorders>
        <w:shd w:val="clear" w:color="auto" w:fill="F5B484"/>
      </w:tcPr>
    </w:tblStylePr>
    <w:tblStylePr w:type="nwCell">
      <w:tblPr/>
      <w:tcPr>
        <w:shd w:val="clear" w:color="auto" w:fill="FFFFFF"/>
      </w:tcPr>
    </w:tblStylePr>
  </w:style>
  <w:style w:type="table" w:styleId="MediumGrid3">
    <w:name w:val="Medium Grid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1">
    <w:name w:val="Medium Grid 3 Accent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8C2C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51918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51918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51918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51918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1858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18584"/>
      </w:tcPr>
    </w:tblStylePr>
  </w:style>
  <w:style w:type="table" w:styleId="MediumGrid3-Accent2">
    <w:name w:val="Medium Grid 3 Accent 2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MediumGrid3-Accent3">
    <w:name w:val="Medium Grid 3 Accent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DDDDD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9797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9797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9797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9797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CBCB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CBCBC"/>
      </w:tcPr>
    </w:tblStylePr>
  </w:style>
  <w:style w:type="table" w:styleId="MediumGrid3-Accent4">
    <w:name w:val="Medium Grid 3 Accent 4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CECEC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5B5B5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B5B5B5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B5B5B5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B5B5B5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ADADA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ADADA"/>
      </w:tcPr>
    </w:tblStylePr>
  </w:style>
  <w:style w:type="table" w:styleId="MediumGrid3-Accent5">
    <w:name w:val="Medium Grid 3 Accent 5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3F2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1CE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D1CE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D1CE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D1CE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E8E6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E8E6DE"/>
      </w:tcPr>
    </w:tblStylePr>
  </w:style>
  <w:style w:type="table" w:styleId="MediumGrid3-Accent6">
    <w:name w:val="Medium Grid 3 Accent 6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AD9C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26B1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E26B1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E26B1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E26B1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5B484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5B484"/>
      </w:tcPr>
    </w:tblStylePr>
  </w:style>
  <w:style w:type="table" w:styleId="MediumList1">
    <w:name w:val="Medium List 1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1">
    <w:name w:val="Medium List 1 Accent 1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D51918"/>
        <w:bottom w:val="single" w:sz="8" w:space="0" w:color="D51918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D51918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D51918"/>
          <w:bottom w:val="single" w:sz="8" w:space="0" w:color="D5191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1918"/>
          <w:bottom w:val="single" w:sz="8" w:space="0" w:color="D51918"/>
        </w:tcBorders>
      </w:tcPr>
    </w:tblStylePr>
    <w:tblStylePr w:type="band1Vert">
      <w:tblPr/>
      <w:tcPr>
        <w:shd w:val="clear" w:color="auto" w:fill="F8C2C2"/>
      </w:tcPr>
    </w:tblStylePr>
    <w:tblStylePr w:type="band1Horz">
      <w:tblPr/>
      <w:tcPr>
        <w:shd w:val="clear" w:color="auto" w:fill="F8C2C2"/>
      </w:tcPr>
    </w:tblStylePr>
  </w:style>
  <w:style w:type="table" w:styleId="MediumList1-Accent2">
    <w:name w:val="Medium List 1 Accent 2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MediumList1-Accent3">
    <w:name w:val="Medium List 1 Accent 3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797979"/>
        <w:bottom w:val="single" w:sz="8" w:space="0" w:color="797979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797979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797979"/>
          <w:bottom w:val="single" w:sz="8" w:space="0" w:color="7979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97979"/>
          <w:bottom w:val="single" w:sz="8" w:space="0" w:color="797979"/>
        </w:tcBorders>
      </w:tcPr>
    </w:tblStylePr>
    <w:tblStylePr w:type="band1Vert">
      <w:tblPr/>
      <w:tcPr>
        <w:shd w:val="clear" w:color="auto" w:fill="DDDDDD"/>
      </w:tcPr>
    </w:tblStylePr>
    <w:tblStylePr w:type="band1Horz">
      <w:tblPr/>
      <w:tcPr>
        <w:shd w:val="clear" w:color="auto" w:fill="DDDDDD"/>
      </w:tcPr>
    </w:tblStylePr>
  </w:style>
  <w:style w:type="table" w:styleId="MediumList1-Accent4">
    <w:name w:val="Medium List 1 Accent 4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B5B5B5"/>
        <w:bottom w:val="single" w:sz="8" w:space="0" w:color="B5B5B5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B5B5B5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B5B5B5"/>
          <w:bottom w:val="single" w:sz="8" w:space="0" w:color="B5B5B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5B5B5"/>
          <w:bottom w:val="single" w:sz="8" w:space="0" w:color="B5B5B5"/>
        </w:tcBorders>
      </w:tcPr>
    </w:tblStylePr>
    <w:tblStylePr w:type="band1Vert">
      <w:tblPr/>
      <w:tcPr>
        <w:shd w:val="clear" w:color="auto" w:fill="ECECEC"/>
      </w:tcPr>
    </w:tblStylePr>
    <w:tblStylePr w:type="band1Horz">
      <w:tblPr/>
      <w:tcPr>
        <w:shd w:val="clear" w:color="auto" w:fill="ECECEC"/>
      </w:tcPr>
    </w:tblStylePr>
  </w:style>
  <w:style w:type="table" w:styleId="MediumList1-Accent5">
    <w:name w:val="Medium List 1 Accent 5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D1CEBD"/>
        <w:bottom w:val="single" w:sz="8" w:space="0" w:color="D1CEBD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D1CEBD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D1CEBD"/>
          <w:bottom w:val="single" w:sz="8" w:space="0" w:color="D1CE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1CEBD"/>
          <w:bottom w:val="single" w:sz="8" w:space="0" w:color="D1CEBD"/>
        </w:tcBorders>
      </w:tcPr>
    </w:tblStylePr>
    <w:tblStylePr w:type="band1Vert">
      <w:tblPr/>
      <w:tcPr>
        <w:shd w:val="clear" w:color="auto" w:fill="F3F2EE"/>
      </w:tcPr>
    </w:tblStylePr>
    <w:tblStylePr w:type="band1Horz">
      <w:tblPr/>
      <w:tcPr>
        <w:shd w:val="clear" w:color="auto" w:fill="F3F2EE"/>
      </w:tcPr>
    </w:tblStylePr>
  </w:style>
  <w:style w:type="table" w:styleId="MediumList1-Accent6">
    <w:name w:val="Medium List 1 Accent 6"/>
    <w:basedOn w:val="TableNormal"/>
    <w:uiPriority w:val="13"/>
    <w:rsid w:val="00C35D79"/>
    <w:rPr>
      <w:color w:val="000000"/>
    </w:rPr>
    <w:tblPr>
      <w:tblStyleRowBandSize w:val="1"/>
      <w:tblStyleColBandSize w:val="1"/>
      <w:tblBorders>
        <w:top w:val="single" w:sz="8" w:space="0" w:color="E26B12"/>
        <w:bottom w:val="single" w:sz="8" w:space="0" w:color="E26B12"/>
      </w:tblBorders>
    </w:tblPr>
    <w:tblStylePr w:type="firstRow">
      <w:rPr>
        <w:rFonts w:ascii="Source Sans Pro" w:eastAsia="Times New Roman" w:hAnsi="Source Sans Pro" w:cs="Times New Roman"/>
      </w:rPr>
      <w:tblPr/>
      <w:tcPr>
        <w:tcBorders>
          <w:top w:val="nil"/>
          <w:bottom w:val="single" w:sz="8" w:space="0" w:color="E26B12"/>
        </w:tcBorders>
      </w:tcPr>
    </w:tblStylePr>
    <w:tblStylePr w:type="lastRow">
      <w:rPr>
        <w:b/>
        <w:bCs/>
        <w:color w:val="6F006A"/>
      </w:rPr>
      <w:tblPr/>
      <w:tcPr>
        <w:tcBorders>
          <w:top w:val="single" w:sz="8" w:space="0" w:color="E26B12"/>
          <w:bottom w:val="single" w:sz="8" w:space="0" w:color="E26B1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26B12"/>
          <w:bottom w:val="single" w:sz="8" w:space="0" w:color="E26B12"/>
        </w:tcBorders>
      </w:tcPr>
    </w:tblStylePr>
    <w:tblStylePr w:type="band1Vert">
      <w:tblPr/>
      <w:tcPr>
        <w:shd w:val="clear" w:color="auto" w:fill="FAD9C1"/>
      </w:tcPr>
    </w:tblStylePr>
    <w:tblStylePr w:type="band1Horz">
      <w:tblPr/>
      <w:tcPr>
        <w:shd w:val="clear" w:color="auto" w:fill="FAD9C1"/>
      </w:tcPr>
    </w:tblStylePr>
  </w:style>
  <w:style w:type="table" w:styleId="MediumList2">
    <w:name w:val="Medium List 2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D51918"/>
        <w:left w:val="single" w:sz="8" w:space="0" w:color="D51918"/>
        <w:bottom w:val="single" w:sz="8" w:space="0" w:color="D51918"/>
        <w:right w:val="single" w:sz="8" w:space="0" w:color="D51918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1918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D51918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1918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51918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2C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2C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797979"/>
        <w:left w:val="single" w:sz="8" w:space="0" w:color="797979"/>
        <w:bottom w:val="single" w:sz="8" w:space="0" w:color="797979"/>
        <w:right w:val="single" w:sz="8" w:space="0" w:color="79797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9797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9797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9797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79797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DDDD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DDDD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B5B5B5"/>
        <w:left w:val="single" w:sz="8" w:space="0" w:color="B5B5B5"/>
        <w:bottom w:val="single" w:sz="8" w:space="0" w:color="B5B5B5"/>
        <w:right w:val="single" w:sz="8" w:space="0" w:color="B5B5B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5B5B5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B5B5B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5B5B5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B5B5B5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CEC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ECEC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D1CEBD"/>
        <w:left w:val="single" w:sz="8" w:space="0" w:color="D1CEBD"/>
        <w:bottom w:val="single" w:sz="8" w:space="0" w:color="D1CEBD"/>
        <w:right w:val="single" w:sz="8" w:space="0" w:color="D1CE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1CE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D1CE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1CE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D1CE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13"/>
    <w:rsid w:val="00C35D79"/>
    <w:rPr>
      <w:rFonts w:ascii="Source Sans Pro Semibold" w:eastAsia="Times New Roman" w:hAnsi="Source Sans Pro Semibold"/>
      <w:color w:val="000000"/>
    </w:rPr>
    <w:tblPr>
      <w:tblStyleRowBandSize w:val="1"/>
      <w:tblStyleColBandSize w:val="1"/>
      <w:tblBorders>
        <w:top w:val="single" w:sz="8" w:space="0" w:color="E26B12"/>
        <w:left w:val="single" w:sz="8" w:space="0" w:color="E26B12"/>
        <w:bottom w:val="single" w:sz="8" w:space="0" w:color="E26B12"/>
        <w:right w:val="single" w:sz="8" w:space="0" w:color="E26B1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26B1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E26B1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26B1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E26B1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9C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9C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EA4747"/>
        <w:left w:val="single" w:sz="8" w:space="0" w:color="EA4747"/>
        <w:bottom w:val="single" w:sz="8" w:space="0" w:color="EA4747"/>
        <w:right w:val="single" w:sz="8" w:space="0" w:color="EA4747"/>
        <w:insideH w:val="single" w:sz="8" w:space="0" w:color="EA474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EA4747"/>
          <w:left w:val="single" w:sz="8" w:space="0" w:color="EA4747"/>
          <w:bottom w:val="single" w:sz="8" w:space="0" w:color="EA4747"/>
          <w:right w:val="single" w:sz="8" w:space="0" w:color="EA4747"/>
          <w:insideH w:val="nil"/>
          <w:insideV w:val="nil"/>
        </w:tcBorders>
        <w:shd w:val="clear" w:color="auto" w:fill="D51918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747"/>
          <w:left w:val="single" w:sz="8" w:space="0" w:color="EA4747"/>
          <w:bottom w:val="single" w:sz="8" w:space="0" w:color="EA4747"/>
          <w:right w:val="single" w:sz="8" w:space="0" w:color="EA474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2C2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2C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9A9A9A"/>
        <w:left w:val="single" w:sz="8" w:space="0" w:color="9A9A9A"/>
        <w:bottom w:val="single" w:sz="8" w:space="0" w:color="9A9A9A"/>
        <w:right w:val="single" w:sz="8" w:space="0" w:color="9A9A9A"/>
        <w:insideH w:val="single" w:sz="8" w:space="0" w:color="9A9A9A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A9A9A"/>
          <w:left w:val="single" w:sz="8" w:space="0" w:color="9A9A9A"/>
          <w:bottom w:val="single" w:sz="8" w:space="0" w:color="9A9A9A"/>
          <w:right w:val="single" w:sz="8" w:space="0" w:color="9A9A9A"/>
          <w:insideH w:val="nil"/>
          <w:insideV w:val="nil"/>
        </w:tcBorders>
        <w:shd w:val="clear" w:color="auto" w:fill="79797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9A9A"/>
          <w:left w:val="single" w:sz="8" w:space="0" w:color="9A9A9A"/>
          <w:bottom w:val="single" w:sz="8" w:space="0" w:color="9A9A9A"/>
          <w:right w:val="single" w:sz="8" w:space="0" w:color="9A9A9A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DDDD"/>
      </w:tcPr>
    </w:tblStylePr>
    <w:tblStylePr w:type="band1Horz">
      <w:tblPr/>
      <w:tcPr>
        <w:tcBorders>
          <w:insideH w:val="nil"/>
          <w:insideV w:val="nil"/>
        </w:tcBorders>
        <w:shd w:val="clear" w:color="auto" w:fill="DDDDD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C7C7C7"/>
        <w:left w:val="single" w:sz="8" w:space="0" w:color="C7C7C7"/>
        <w:bottom w:val="single" w:sz="8" w:space="0" w:color="C7C7C7"/>
        <w:right w:val="single" w:sz="8" w:space="0" w:color="C7C7C7"/>
        <w:insideH w:val="single" w:sz="8" w:space="0" w:color="C7C7C7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7C7C7"/>
          <w:left w:val="single" w:sz="8" w:space="0" w:color="C7C7C7"/>
          <w:bottom w:val="single" w:sz="8" w:space="0" w:color="C7C7C7"/>
          <w:right w:val="single" w:sz="8" w:space="0" w:color="C7C7C7"/>
          <w:insideH w:val="nil"/>
          <w:insideV w:val="nil"/>
        </w:tcBorders>
        <w:shd w:val="clear" w:color="auto" w:fill="B5B5B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7C7C7"/>
          <w:left w:val="single" w:sz="8" w:space="0" w:color="C7C7C7"/>
          <w:bottom w:val="single" w:sz="8" w:space="0" w:color="C7C7C7"/>
          <w:right w:val="single" w:sz="8" w:space="0" w:color="C7C7C7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CEC"/>
      </w:tcPr>
    </w:tblStylePr>
    <w:tblStylePr w:type="band1Horz">
      <w:tblPr/>
      <w:tcPr>
        <w:tcBorders>
          <w:insideH w:val="nil"/>
          <w:insideV w:val="nil"/>
        </w:tcBorders>
        <w:shd w:val="clear" w:color="auto" w:fill="ECECE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DCDACD"/>
        <w:left w:val="single" w:sz="8" w:space="0" w:color="DCDACD"/>
        <w:bottom w:val="single" w:sz="8" w:space="0" w:color="DCDACD"/>
        <w:right w:val="single" w:sz="8" w:space="0" w:color="DCDACD"/>
        <w:insideH w:val="single" w:sz="8" w:space="0" w:color="DCDA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DCDACD"/>
          <w:left w:val="single" w:sz="8" w:space="0" w:color="DCDACD"/>
          <w:bottom w:val="single" w:sz="8" w:space="0" w:color="DCDACD"/>
          <w:right w:val="single" w:sz="8" w:space="0" w:color="DCDACD"/>
          <w:insideH w:val="nil"/>
          <w:insideV w:val="nil"/>
        </w:tcBorders>
        <w:shd w:val="clear" w:color="auto" w:fill="D1CE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CDACD"/>
          <w:left w:val="single" w:sz="8" w:space="0" w:color="DCDACD"/>
          <w:bottom w:val="single" w:sz="8" w:space="0" w:color="DCDACD"/>
          <w:right w:val="single" w:sz="8" w:space="0" w:color="DCDA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EE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13"/>
    <w:rsid w:val="00C35D79"/>
    <w:tblPr>
      <w:tblStyleRowBandSize w:val="1"/>
      <w:tblStyleColBandSize w:val="1"/>
      <w:tblBorders>
        <w:top w:val="single" w:sz="8" w:space="0" w:color="F08F46"/>
        <w:left w:val="single" w:sz="8" w:space="0" w:color="F08F46"/>
        <w:bottom w:val="single" w:sz="8" w:space="0" w:color="F08F46"/>
        <w:right w:val="single" w:sz="8" w:space="0" w:color="F08F46"/>
        <w:insideH w:val="single" w:sz="8" w:space="0" w:color="F08F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08F46"/>
          <w:left w:val="single" w:sz="8" w:space="0" w:color="F08F46"/>
          <w:bottom w:val="single" w:sz="8" w:space="0" w:color="F08F46"/>
          <w:right w:val="single" w:sz="8" w:space="0" w:color="F08F46"/>
          <w:insideH w:val="nil"/>
          <w:insideV w:val="nil"/>
        </w:tcBorders>
        <w:shd w:val="clear" w:color="auto" w:fill="E26B1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F46"/>
          <w:left w:val="single" w:sz="8" w:space="0" w:color="F08F46"/>
          <w:bottom w:val="single" w:sz="8" w:space="0" w:color="F08F46"/>
          <w:right w:val="single" w:sz="8" w:space="0" w:color="F08F4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9C1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9C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1918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1918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1918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97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9797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9797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B5B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5B5B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5B5B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CE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1CE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1CE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13"/>
    <w:rsid w:val="00C35D7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6B1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26B1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26B1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13"/>
    <w:semiHidden/>
    <w:rsid w:val="00C35D7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Source Sans Pro Semibold" w:eastAsia="Times New Roman" w:hAnsi="Source Sans Pro Semibold"/>
      <w:sz w:val="24"/>
      <w:szCs w:val="24"/>
    </w:rPr>
  </w:style>
  <w:style w:type="character" w:customStyle="1" w:styleId="MessageHeaderChar">
    <w:name w:val="Message Header Char"/>
    <w:link w:val="MessageHeader"/>
    <w:uiPriority w:val="99"/>
    <w:semiHidden/>
    <w:rsid w:val="00C35D79"/>
    <w:rPr>
      <w:rFonts w:ascii="Source Sans Pro Semibold" w:eastAsia="Times New Roman" w:hAnsi="Source Sans Pro Semibold" w:cs="Times New Roman"/>
      <w:sz w:val="24"/>
      <w:szCs w:val="24"/>
      <w:shd w:val="pct20" w:color="auto" w:fill="auto"/>
    </w:rPr>
  </w:style>
  <w:style w:type="paragraph" w:styleId="NoSpacing">
    <w:name w:val="No Spacing"/>
    <w:uiPriority w:val="13"/>
    <w:semiHidden/>
    <w:rsid w:val="00C35D79"/>
    <w:rPr>
      <w:sz w:val="22"/>
      <w:szCs w:val="22"/>
      <w:lang w:eastAsia="en-US"/>
    </w:rPr>
  </w:style>
  <w:style w:type="paragraph" w:styleId="NormalWeb">
    <w:name w:val="Normal (Web)"/>
    <w:basedOn w:val="Normal"/>
    <w:uiPriority w:val="13"/>
    <w:semiHidden/>
    <w:rsid w:val="00C35D79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uiPriority w:val="13"/>
    <w:semiHidden/>
    <w:rsid w:val="00C35D7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3"/>
    <w:semiHidden/>
    <w:rsid w:val="00C35D7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35D79"/>
  </w:style>
  <w:style w:type="character" w:styleId="PageNumber">
    <w:name w:val="page number"/>
    <w:basedOn w:val="DefaultParagraphFont"/>
    <w:uiPriority w:val="13"/>
    <w:semiHidden/>
    <w:rsid w:val="00C35D79"/>
  </w:style>
  <w:style w:type="character" w:styleId="PlaceholderText">
    <w:name w:val="Placeholder Text"/>
    <w:uiPriority w:val="13"/>
    <w:semiHidden/>
    <w:rsid w:val="00C35D79"/>
    <w:rPr>
      <w:color w:val="808080"/>
    </w:rPr>
  </w:style>
  <w:style w:type="paragraph" w:styleId="PlainText">
    <w:name w:val="Plain Text"/>
    <w:basedOn w:val="Normal"/>
    <w:link w:val="PlainTextChar"/>
    <w:uiPriority w:val="13"/>
    <w:semiHidden/>
    <w:rsid w:val="00C35D79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C35D79"/>
    <w:rPr>
      <w:rFonts w:ascii="Consolas" w:hAnsi="Consolas" w:cs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13"/>
    <w:semiHidden/>
    <w:rsid w:val="00C35D79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C35D79"/>
    <w:rPr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13"/>
    <w:semiHidden/>
    <w:rsid w:val="00C35D7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35D79"/>
  </w:style>
  <w:style w:type="paragraph" w:styleId="Signature">
    <w:name w:val="Signature"/>
    <w:basedOn w:val="Normal"/>
    <w:link w:val="SignatureChar"/>
    <w:uiPriority w:val="13"/>
    <w:semiHidden/>
    <w:rsid w:val="00C35D7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35D79"/>
  </w:style>
  <w:style w:type="character" w:styleId="Strong">
    <w:name w:val="Strong"/>
    <w:uiPriority w:val="13"/>
    <w:semiHidden/>
    <w:rsid w:val="00C35D79"/>
    <w:rPr>
      <w:b/>
      <w:bCs/>
    </w:rPr>
  </w:style>
  <w:style w:type="paragraph" w:styleId="Subtitle">
    <w:name w:val="Subtitle"/>
    <w:basedOn w:val="Normal"/>
    <w:next w:val="Normal"/>
    <w:link w:val="SubtitleChar"/>
    <w:uiPriority w:val="13"/>
    <w:semiHidden/>
    <w:rsid w:val="00C35D79"/>
    <w:pPr>
      <w:numPr>
        <w:ilvl w:val="1"/>
      </w:numPr>
    </w:pPr>
    <w:rPr>
      <w:rFonts w:ascii="Source Sans Pro Semibold" w:eastAsia="Times New Roman" w:hAnsi="Source Sans Pro Semibold"/>
      <w:i/>
      <w:iCs/>
      <w:color w:val="D51918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semiHidden/>
    <w:rsid w:val="00C35D79"/>
    <w:rPr>
      <w:rFonts w:ascii="Source Sans Pro Semibold" w:eastAsia="Times New Roman" w:hAnsi="Source Sans Pro Semibold" w:cs="Times New Roman"/>
      <w:i/>
      <w:iCs/>
      <w:color w:val="D51918"/>
      <w:spacing w:val="15"/>
      <w:sz w:val="24"/>
      <w:szCs w:val="24"/>
    </w:rPr>
  </w:style>
  <w:style w:type="character" w:styleId="SubtleEmphasis">
    <w:name w:val="Subtle Emphasis"/>
    <w:uiPriority w:val="13"/>
    <w:semiHidden/>
    <w:rsid w:val="00C35D79"/>
    <w:rPr>
      <w:i/>
      <w:iCs/>
      <w:color w:val="808080"/>
    </w:rPr>
  </w:style>
  <w:style w:type="character" w:styleId="SubtleReference">
    <w:name w:val="Subtle Reference"/>
    <w:uiPriority w:val="13"/>
    <w:semiHidden/>
    <w:rsid w:val="00C35D79"/>
    <w:rPr>
      <w:smallCaps/>
      <w:color w:val="000000"/>
      <w:u w:val="single"/>
    </w:rPr>
  </w:style>
  <w:style w:type="table" w:styleId="Table3Deffects1">
    <w:name w:val="Table 3D effects 1"/>
    <w:basedOn w:val="TableNormal"/>
    <w:uiPriority w:val="13"/>
    <w:semiHidden/>
    <w:unhideWhenUsed/>
    <w:rsid w:val="00C35D7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13"/>
    <w:semiHidden/>
    <w:unhideWhenUsed/>
    <w:rsid w:val="00C35D7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13"/>
    <w:semiHidden/>
    <w:unhideWhenUsed/>
    <w:rsid w:val="00C35D7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13"/>
    <w:semiHidden/>
    <w:unhideWhenUsed/>
    <w:rsid w:val="00C35D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13"/>
    <w:semiHidden/>
    <w:unhideWhenUsed/>
    <w:rsid w:val="00C35D7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13"/>
    <w:semiHidden/>
    <w:unhideWhenUsed/>
    <w:rsid w:val="00C35D7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13"/>
    <w:semiHidden/>
    <w:unhideWhenUsed/>
    <w:rsid w:val="00C35D7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13"/>
    <w:semiHidden/>
    <w:unhideWhenUsed/>
    <w:rsid w:val="00C35D7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13"/>
    <w:semiHidden/>
    <w:unhideWhenUsed/>
    <w:rsid w:val="00C35D7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13"/>
    <w:semiHidden/>
    <w:unhideWhenUsed/>
    <w:rsid w:val="00C35D7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13"/>
    <w:semiHidden/>
    <w:unhideWhenUsed/>
    <w:rsid w:val="00C35D7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13"/>
    <w:semiHidden/>
    <w:unhideWhenUsed/>
    <w:rsid w:val="00C35D7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13"/>
    <w:semiHidden/>
    <w:unhideWhenUsed/>
    <w:rsid w:val="00C35D7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13"/>
    <w:semiHidden/>
    <w:unhideWhenUsed/>
    <w:rsid w:val="00C35D7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13"/>
    <w:semiHidden/>
    <w:unhideWhenUsed/>
    <w:rsid w:val="00C35D7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13"/>
    <w:semiHidden/>
    <w:unhideWhenUsed/>
    <w:rsid w:val="00C35D7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13"/>
    <w:semiHidden/>
    <w:unhideWhenUsed/>
    <w:rsid w:val="00C35D7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13"/>
    <w:semiHidden/>
    <w:unhideWhenUsed/>
    <w:rsid w:val="00C35D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13"/>
    <w:semiHidden/>
    <w:unhideWhenUsed/>
    <w:rsid w:val="00C35D7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13"/>
    <w:semiHidden/>
    <w:unhideWhenUsed/>
    <w:rsid w:val="00C35D7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13"/>
    <w:semiHidden/>
    <w:unhideWhenUsed/>
    <w:rsid w:val="00C35D7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13"/>
    <w:semiHidden/>
    <w:unhideWhenUsed/>
    <w:rsid w:val="00C35D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13"/>
    <w:semiHidden/>
    <w:unhideWhenUsed/>
    <w:rsid w:val="00C35D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13"/>
    <w:semiHidden/>
    <w:unhideWhenUsed/>
    <w:rsid w:val="00C35D7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13"/>
    <w:semiHidden/>
    <w:unhideWhenUsed/>
    <w:rsid w:val="00C35D7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13"/>
    <w:semiHidden/>
    <w:unhideWhenUsed/>
    <w:rsid w:val="00C35D7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13"/>
    <w:semiHidden/>
    <w:unhideWhenUsed/>
    <w:rsid w:val="00C35D7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13"/>
    <w:semiHidden/>
    <w:unhideWhenUsed/>
    <w:rsid w:val="00C35D7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13"/>
    <w:semiHidden/>
    <w:unhideWhenUsed/>
    <w:rsid w:val="00C35D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13"/>
    <w:semiHidden/>
    <w:unhideWhenUsed/>
    <w:rsid w:val="00C35D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13"/>
    <w:semiHidden/>
    <w:unhideWhenUsed/>
    <w:rsid w:val="00C35D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13"/>
    <w:semiHidden/>
    <w:unhideWhenUsed/>
    <w:rsid w:val="00C35D7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13"/>
    <w:semiHidden/>
    <w:unhideWhenUsed/>
    <w:rsid w:val="00C35D7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13"/>
    <w:semiHidden/>
    <w:rsid w:val="00C35D7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13"/>
    <w:semiHidden/>
    <w:rsid w:val="00C35D79"/>
    <w:pPr>
      <w:spacing w:after="0"/>
    </w:pPr>
  </w:style>
  <w:style w:type="table" w:styleId="TableProfessional">
    <w:name w:val="Table Professional"/>
    <w:basedOn w:val="TableNormal"/>
    <w:uiPriority w:val="13"/>
    <w:semiHidden/>
    <w:unhideWhenUsed/>
    <w:rsid w:val="00C35D7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13"/>
    <w:semiHidden/>
    <w:unhideWhenUsed/>
    <w:rsid w:val="00C35D7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13"/>
    <w:semiHidden/>
    <w:unhideWhenUsed/>
    <w:rsid w:val="00C35D7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13"/>
    <w:semiHidden/>
    <w:unhideWhenUsed/>
    <w:rsid w:val="00C35D7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13"/>
    <w:semiHidden/>
    <w:unhideWhenUsed/>
    <w:rsid w:val="00C35D7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13"/>
    <w:semiHidden/>
    <w:unhideWhenUsed/>
    <w:rsid w:val="00C35D7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13"/>
    <w:semiHidden/>
    <w:unhideWhenUsed/>
    <w:rsid w:val="00C35D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13"/>
    <w:semiHidden/>
    <w:unhideWhenUsed/>
    <w:rsid w:val="00C35D7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13"/>
    <w:semiHidden/>
    <w:unhideWhenUsed/>
    <w:rsid w:val="00C35D7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13"/>
    <w:semiHidden/>
    <w:unhideWhenUsed/>
    <w:rsid w:val="00C35D7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3"/>
    <w:semiHidden/>
    <w:rsid w:val="00C35D79"/>
    <w:pPr>
      <w:pBdr>
        <w:bottom w:val="single" w:sz="8" w:space="4" w:color="D51918"/>
      </w:pBdr>
      <w:spacing w:after="300" w:line="240" w:lineRule="auto"/>
      <w:contextualSpacing/>
    </w:pPr>
    <w:rPr>
      <w:rFonts w:ascii="Source Sans Pro Semibold" w:eastAsia="Times New Roman" w:hAnsi="Source Sans Pro Semibold"/>
      <w:color w:val="53004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semiHidden/>
    <w:rsid w:val="00C35D79"/>
    <w:rPr>
      <w:rFonts w:ascii="Source Sans Pro Semibold" w:eastAsia="Times New Roman" w:hAnsi="Source Sans Pro Semibold" w:cs="Times New Roman"/>
      <w:color w:val="53004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13"/>
    <w:semiHidden/>
    <w:rsid w:val="00C35D79"/>
    <w:pPr>
      <w:spacing w:before="120"/>
    </w:pPr>
    <w:rPr>
      <w:rFonts w:ascii="Source Sans Pro Semibold" w:eastAsia="Times New Roman" w:hAnsi="Source Sans Pro Semibold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3"/>
    <w:semiHidden/>
    <w:rsid w:val="00C35D79"/>
    <w:pPr>
      <w:spacing w:after="100"/>
    </w:pPr>
  </w:style>
  <w:style w:type="paragraph" w:styleId="TOC2">
    <w:name w:val="toc 2"/>
    <w:basedOn w:val="Normal"/>
    <w:next w:val="Normal"/>
    <w:autoRedefine/>
    <w:uiPriority w:val="13"/>
    <w:semiHidden/>
    <w:rsid w:val="00C35D7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13"/>
    <w:semiHidden/>
    <w:rsid w:val="00C35D7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13"/>
    <w:semiHidden/>
    <w:rsid w:val="00C35D7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13"/>
    <w:semiHidden/>
    <w:rsid w:val="00C35D7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13"/>
    <w:semiHidden/>
    <w:rsid w:val="00C35D7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13"/>
    <w:semiHidden/>
    <w:rsid w:val="00C35D7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13"/>
    <w:semiHidden/>
    <w:rsid w:val="00C35D7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13"/>
    <w:semiHidden/>
    <w:rsid w:val="00C35D7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13"/>
    <w:semiHidden/>
    <w:rsid w:val="00C35D7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28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hley.collins\AppData\Local\Microsoft\Windows\Temporary%20Internet%20Files\Content.IE5\6MSQD3R3\Letterhead_A4_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E83DFC-ABA2-4CA9-A701-FF3495EB9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Letterhead_A4_Word</Template>
  <TotalTime>4</TotalTime>
  <Pages>2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Vivekananda, Prashanna</dc:creator>
  <cp:keywords/>
  <cp:lastModifiedBy>Field, Jeff</cp:lastModifiedBy>
  <cp:revision>4</cp:revision>
  <cp:lastPrinted>2018-02-21T14:05:00Z</cp:lastPrinted>
  <dcterms:created xsi:type="dcterms:W3CDTF">2018-02-21T18:20:00Z</dcterms:created>
  <dcterms:modified xsi:type="dcterms:W3CDTF">2018-02-21T18:28:00Z</dcterms:modified>
</cp:coreProperties>
</file>