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F82" w:rsidRDefault="008D4F82">
      <w:pPr>
        <w:overflowPunct/>
        <w:autoSpaceDE/>
        <w:autoSpaceDN/>
        <w:adjustRightInd/>
        <w:spacing w:line="240" w:lineRule="auto"/>
        <w:textAlignment w:val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9DE350" wp14:editId="76265D69">
                <wp:simplePos x="0" y="0"/>
                <wp:positionH relativeFrom="column">
                  <wp:posOffset>-41910</wp:posOffset>
                </wp:positionH>
                <wp:positionV relativeFrom="paragraph">
                  <wp:posOffset>-176530</wp:posOffset>
                </wp:positionV>
                <wp:extent cx="5343525" cy="9858375"/>
                <wp:effectExtent l="0" t="0" r="9525" b="952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9858375"/>
                          <a:chOff x="0" y="0"/>
                          <a:chExt cx="5400675" cy="10048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553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667375"/>
                            <a:ext cx="5000625" cy="438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3.3pt;margin-top:-13.9pt;width:420.75pt;height:776.25pt;z-index:251659264;mso-width-relative:margin;mso-height-relative:margin" coordsize="54006,10048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006;height:55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35UrBAAAA2gAAAA8AAABkcnMvZG93bnJldi54bWxEj92KwjAUhO8F3yEcwTtN2wtXqlFEFFa8&#10;WPx5gENzbIvNSUli7e7TbwTBy2FmvmGW6940oiPna8sK0mkCgriwuuZSwfWyn8xB+ICssbFMCn7J&#10;w3o1HCwx1/bJJ+rOoRQRwj5HBVUIbS6lLyoy6Ke2JY7ezTqDIUpXSu3wGeGmkVmSzKTBmuNChS1t&#10;Kyru54dRcMic6bMf//U4pJe/3TXI9Fh3So1H/WYBIlAfPuF3+1sryOB1Jd4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35UrBAAAA2gAAAA8AAAAAAAAAAAAAAAAAnwIA&#10;AGRycy9kb3ducmV2LnhtbFBLBQYAAAAABAAEAPcAAACNAwAAAAA=&#10;">
                  <v:imagedata r:id="rId9" o:title=""/>
                  <v:path arrowok="t"/>
                </v:shape>
                <v:shape id="Picture 3" o:spid="_x0000_s1028" type="#_x0000_t75" style="position:absolute;left:571;top:56673;width:50006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w6rDAAAA2gAAAA8AAABkcnMvZG93bnJldi54bWxEj91qg0AUhO8DfYflFHoX11qSinUTQiEQ&#10;QQqxfYCDe6pS96y4G3/evlsI9HKYmW+Y/LiYXkw0us6ygucoBkFcW91xo+Dr87xNQTiPrLG3TApW&#10;cnA8PGxyzLSd+UpT5RsRIOwyVNB6P2RSurolgy6yA3Hwvu1o0Ac5NlKPOAe46WUSx3tpsOOw0OJA&#10;7y3VP9XNKNjRmpxu0768NvNH8ZoUaVUWTqmnx+X0BsLT4v/D9/ZFK3iBvyvhBs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bDqsMAAADaAAAADwAAAAAAAAAAAAAAAACf&#10;AgAAZHJzL2Rvd25yZXYueG1sUEsFBgAAAAAEAAQA9wAAAI8DAAAAAA=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br w:type="page"/>
      </w:r>
    </w:p>
    <w:p w:rsidR="008D4F82" w:rsidRDefault="008D4F82" w:rsidP="008D4F82">
      <w:pPr>
        <w:rPr>
          <w:rFonts w:cs="Arial"/>
        </w:rPr>
      </w:pPr>
      <w:bookmarkStart w:id="0" w:name="_GoBack"/>
      <w:bookmarkEnd w:id="0"/>
      <w:r>
        <w:rPr>
          <w:rFonts w:cs="Arial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-290830</wp:posOffset>
                </wp:positionV>
                <wp:extent cx="5153025" cy="874395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8743950"/>
                          <a:chOff x="0" y="0"/>
                          <a:chExt cx="4362450" cy="77533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0"/>
                            <a:ext cx="4257675" cy="561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10225"/>
                            <a:ext cx="4362450" cy="2143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4.8pt;margin-top:-22.9pt;width:405.75pt;height:688.5pt;z-index:251661312;mso-width-relative:margin;mso-height-relative:margin" coordsize="43624,775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">
                <v:shape id="Picture 5" o:spid="_x0000_s1027" type="#_x0000_t75" style="position:absolute;left:1047;width:42577;height:56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AFbDAAAA2gAAAA8AAABkcnMvZG93bnJldi54bWxEj0FrwkAUhO+C/2F5ghepG4VqSV1FBDEH&#10;bWmUnh/ZZxLMvg3ZNYn/visUPA4z8w2z2vSmEi01rrSsYDaNQBBnVpecK7ic928fIJxH1lhZJgUP&#10;crBZDwcrjLXt+Ifa1OciQNjFqKDwvo6ldFlBBt3U1sTBu9rGoA+yyaVusAtwU8l5FC2kwZLDQoE1&#10;7QrKbundKJj4ZPnrkirdno63srt8tebw3So1HvXbTxCeev8K/7cTreAdnlfCD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sAVsMAAADaAAAADwAAAAAAAAAAAAAAAACf&#10;AgAAZHJzL2Rvd25yZXYueG1sUEsFBgAAAAAEAAQA9wAAAI8DAAAAAA==&#10;">
                  <v:imagedata r:id="rId13" o:title=""/>
                  <v:path arrowok="t"/>
                </v:shape>
                <v:shape id="Picture 6" o:spid="_x0000_s1028" type="#_x0000_t75" style="position:absolute;top:56102;width:43624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BlXDAAAA2gAAAA8AAABkcnMvZG93bnJldi54bWxEj0+LwjAUxO8L+x3CW/CyaKoHsdUoi1IQ&#10;dBH/4PnZPNuyzUtpoq3f3iwIHoeZ+Q0zW3SmEndqXGlZwXAQgSDOrC45V3A6pv0JCOeRNVaWScGD&#10;HCzmnx8zTLRteU/3g89FgLBLUEHhfZ1I6bKCDLqBrYmDd7WNQR9kk0vdYBvgppKjKBpLgyWHhQJr&#10;WhaU/R1uRsHExHKTRqv9dqev3+fNxf+2aaxU76v7mYLw1Pl3+NVeawVj+L8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cGVcMAAADa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P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 w:rsidP="008D4F82">
      <w:pPr>
        <w:rPr>
          <w:rFonts w:cs="Arial"/>
        </w:rPr>
      </w:pPr>
    </w:p>
    <w:p w:rsidR="008D4F82" w:rsidRDefault="008D4F82">
      <w:pPr>
        <w:overflowPunct/>
        <w:autoSpaceDE/>
        <w:autoSpaceDN/>
        <w:adjustRightInd/>
        <w:spacing w:line="240" w:lineRule="auto"/>
        <w:textAlignment w:val="auto"/>
        <w:rPr>
          <w:rFonts w:cs="Arial"/>
        </w:rPr>
      </w:pPr>
      <w:r>
        <w:rPr>
          <w:rFonts w:cs="Arial"/>
        </w:rPr>
        <w:br w:type="page"/>
      </w:r>
    </w:p>
    <w:p w:rsidR="002B1665" w:rsidRPr="008D4F82" w:rsidRDefault="008D4F82" w:rsidP="008D4F82">
      <w:pPr>
        <w:rPr>
          <w:rFonts w:cs="Arial"/>
        </w:rPr>
      </w:pPr>
      <w:r>
        <w:rPr>
          <w:rFonts w:cs="Arial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-205105</wp:posOffset>
                </wp:positionV>
                <wp:extent cx="5762625" cy="5848350"/>
                <wp:effectExtent l="0" t="0" r="9525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5848350"/>
                          <a:chOff x="0" y="0"/>
                          <a:chExt cx="5762625" cy="58483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64832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95625"/>
                            <a:ext cx="5257800" cy="275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23.55pt;margin-top:-16.15pt;width:453.75pt;height:460.5pt;z-index:251663360" coordsize="57626,5848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">
                <v:shape id="Picture 8" o:spid="_x0000_s1027" type="#_x0000_t75" style="position:absolute;left:1143;width:56483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BE/S9AAAA2gAAAA8AAABkcnMvZG93bnJldi54bWxET7sKwjAU3QX/IVzBRTRVRLQapSiCg4uP&#10;Qbdrc22LzU1pota/N4PgeDjvxaoxpXhR7QrLCoaDCARxanXBmYLzadufgnAeWWNpmRR8yMFq2W4t&#10;MNb2zQd6HX0mQgi7GBXk3lexlC7NyaAb2Io4cHdbG/QB1pnUNb5DuCnlKIom0mDBoSHHitY5pY/j&#10;0yjo7WeOt9Pr05ab6nMZ35LD6JQo1e00yRyEp8b/xT/3TisIW8OVcAP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oET9L0AAADaAAAADwAAAAAAAAAAAAAAAACfAgAAZHJz&#10;L2Rvd25yZXYueG1sUEsFBgAAAAAEAAQA9wAAAIkDAAAAAA==&#10;">
                  <v:imagedata r:id="rId17" o:title=""/>
                  <v:path arrowok="t"/>
                </v:shape>
                <v:shape id="Picture 9" o:spid="_x0000_s1028" type="#_x0000_t75" style="position:absolute;top:30956;width:52578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PSwrDAAAA2gAAAA8AAABkcnMvZG93bnJldi54bWxEj09rAjEUxO8Fv0N4Qi9Fs22h6GoUEYVe&#10;tPgHz8/kuVncvKSbVLffvikUehxm5jfMdN65RtyojbVnBc/DAgSx9qbmSsHxsB6MQMSEbLDxTAq+&#10;KcJ81nuYYmn8nXd026dKZAjHEhXYlEIpZdSWHMahD8TZu/jWYcqyraRp8Z7hrpEvRfEmHdacFywG&#10;WlrS1/2XU7BZbU/haWw/Xn3YFid9/tQbjUo99rvFBESiLv2H/9rvRsEYfq/kGyB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9LCsMAAADaAAAADwAAAAAAAAAAAAAAAACf&#10;AgAAZHJzL2Rvd25yZXYueG1sUEsFBgAAAAAEAAQA9wAAAI8D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</w:p>
    <w:sectPr w:rsidR="002B1665" w:rsidRPr="008D4F82" w:rsidSect="00B4415E">
      <w:headerReference w:type="default" r:id="rId19"/>
      <w:footerReference w:type="default" r:id="rId20"/>
      <w:headerReference w:type="first" r:id="rId21"/>
      <w:pgSz w:w="11907" w:h="16840" w:code="9"/>
      <w:pgMar w:top="1418" w:right="1701" w:bottom="1418" w:left="1701" w:header="709" w:footer="709" w:gutter="0"/>
      <w:paperSrc w:first="254" w:other="254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F82" w:rsidRDefault="008D4F82">
      <w:r>
        <w:separator/>
      </w:r>
    </w:p>
  </w:endnote>
  <w:endnote w:type="continuationSeparator" w:id="0">
    <w:p w:rsidR="008D4F82" w:rsidRDefault="008D4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Tahom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10" w:rsidRDefault="00BF2210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F82" w:rsidRDefault="008D4F82">
      <w:r>
        <w:separator/>
      </w:r>
    </w:p>
  </w:footnote>
  <w:footnote w:type="continuationSeparator" w:id="0">
    <w:p w:rsidR="008D4F82" w:rsidRDefault="008D4F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82" w:rsidRDefault="008D4F82" w:rsidP="008D4F82">
    <w:pPr>
      <w:pStyle w:val="Header"/>
      <w:jc w:val="right"/>
    </w:pPr>
    <w:r w:rsidRPr="008D4F82">
      <w:t xml:space="preserve">Online Reviews of </w:t>
    </w:r>
    <w:proofErr w:type="spellStart"/>
    <w:r w:rsidRPr="008D4F82">
      <w:t>Alara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82" w:rsidRDefault="008D4F82" w:rsidP="008D4F82">
    <w:pPr>
      <w:pStyle w:val="Header"/>
      <w:jc w:val="right"/>
    </w:pPr>
    <w:r>
      <w:t xml:space="preserve">Online Reviews of </w:t>
    </w:r>
    <w:proofErr w:type="spellStart"/>
    <w:r>
      <w:t>Alara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5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F82"/>
    <w:rsid w:val="00006E35"/>
    <w:rsid w:val="00007DCF"/>
    <w:rsid w:val="000150FB"/>
    <w:rsid w:val="00023C98"/>
    <w:rsid w:val="00047BEF"/>
    <w:rsid w:val="00051D00"/>
    <w:rsid w:val="00066454"/>
    <w:rsid w:val="00081CC4"/>
    <w:rsid w:val="00085588"/>
    <w:rsid w:val="00090C30"/>
    <w:rsid w:val="000A222F"/>
    <w:rsid w:val="000B251A"/>
    <w:rsid w:val="000B3DD5"/>
    <w:rsid w:val="000C56D3"/>
    <w:rsid w:val="000D4C06"/>
    <w:rsid w:val="000E254B"/>
    <w:rsid w:val="000E4400"/>
    <w:rsid w:val="000F2FCE"/>
    <w:rsid w:val="00100C87"/>
    <w:rsid w:val="001029A8"/>
    <w:rsid w:val="0010379A"/>
    <w:rsid w:val="00110DE8"/>
    <w:rsid w:val="00135527"/>
    <w:rsid w:val="00137CA9"/>
    <w:rsid w:val="00142993"/>
    <w:rsid w:val="00193417"/>
    <w:rsid w:val="001C7BD4"/>
    <w:rsid w:val="001D1840"/>
    <w:rsid w:val="001D1CB7"/>
    <w:rsid w:val="001D2CE8"/>
    <w:rsid w:val="001F4FBA"/>
    <w:rsid w:val="001F6546"/>
    <w:rsid w:val="002069C0"/>
    <w:rsid w:val="002139B0"/>
    <w:rsid w:val="00221190"/>
    <w:rsid w:val="002308C2"/>
    <w:rsid w:val="00231D99"/>
    <w:rsid w:val="00245E3D"/>
    <w:rsid w:val="00252328"/>
    <w:rsid w:val="002927AE"/>
    <w:rsid w:val="002962F8"/>
    <w:rsid w:val="002B1665"/>
    <w:rsid w:val="002B68DC"/>
    <w:rsid w:val="003106F7"/>
    <w:rsid w:val="0031583C"/>
    <w:rsid w:val="00320D7A"/>
    <w:rsid w:val="00343C47"/>
    <w:rsid w:val="00361004"/>
    <w:rsid w:val="00375102"/>
    <w:rsid w:val="00375E18"/>
    <w:rsid w:val="00396A19"/>
    <w:rsid w:val="003B0294"/>
    <w:rsid w:val="003C7F95"/>
    <w:rsid w:val="003D2B62"/>
    <w:rsid w:val="003D2FE8"/>
    <w:rsid w:val="003D3C72"/>
    <w:rsid w:val="003E2732"/>
    <w:rsid w:val="003F781E"/>
    <w:rsid w:val="00407703"/>
    <w:rsid w:val="00410334"/>
    <w:rsid w:val="004112E0"/>
    <w:rsid w:val="0046217F"/>
    <w:rsid w:val="00474147"/>
    <w:rsid w:val="00483319"/>
    <w:rsid w:val="004B3CC2"/>
    <w:rsid w:val="004B53FC"/>
    <w:rsid w:val="004D4933"/>
    <w:rsid w:val="00531B58"/>
    <w:rsid w:val="00546F8C"/>
    <w:rsid w:val="00551AFE"/>
    <w:rsid w:val="005746AB"/>
    <w:rsid w:val="00594E52"/>
    <w:rsid w:val="005A3635"/>
    <w:rsid w:val="005B0E88"/>
    <w:rsid w:val="005E5F9A"/>
    <w:rsid w:val="005F71D2"/>
    <w:rsid w:val="006335EF"/>
    <w:rsid w:val="0065535D"/>
    <w:rsid w:val="0067072F"/>
    <w:rsid w:val="0067205D"/>
    <w:rsid w:val="00672D23"/>
    <w:rsid w:val="006762FF"/>
    <w:rsid w:val="006768A1"/>
    <w:rsid w:val="006A38EB"/>
    <w:rsid w:val="006D56D6"/>
    <w:rsid w:val="006D7550"/>
    <w:rsid w:val="006E1536"/>
    <w:rsid w:val="00702081"/>
    <w:rsid w:val="0071071D"/>
    <w:rsid w:val="00717FAB"/>
    <w:rsid w:val="00746C0D"/>
    <w:rsid w:val="007661AB"/>
    <w:rsid w:val="0076641D"/>
    <w:rsid w:val="0079120B"/>
    <w:rsid w:val="007A708A"/>
    <w:rsid w:val="007E4775"/>
    <w:rsid w:val="0081141C"/>
    <w:rsid w:val="0081145B"/>
    <w:rsid w:val="00813B48"/>
    <w:rsid w:val="00814F91"/>
    <w:rsid w:val="0082110B"/>
    <w:rsid w:val="00846C28"/>
    <w:rsid w:val="0085592F"/>
    <w:rsid w:val="0086683A"/>
    <w:rsid w:val="00877206"/>
    <w:rsid w:val="00881DE8"/>
    <w:rsid w:val="00885CF9"/>
    <w:rsid w:val="008A3367"/>
    <w:rsid w:val="008A39C6"/>
    <w:rsid w:val="008A697B"/>
    <w:rsid w:val="008B139D"/>
    <w:rsid w:val="008C0BA8"/>
    <w:rsid w:val="008C4B5C"/>
    <w:rsid w:val="008C5A70"/>
    <w:rsid w:val="008D4F82"/>
    <w:rsid w:val="008E1359"/>
    <w:rsid w:val="008F0D30"/>
    <w:rsid w:val="00907961"/>
    <w:rsid w:val="00924901"/>
    <w:rsid w:val="00927961"/>
    <w:rsid w:val="00932538"/>
    <w:rsid w:val="00956AEE"/>
    <w:rsid w:val="009634F2"/>
    <w:rsid w:val="00963E53"/>
    <w:rsid w:val="009719CF"/>
    <w:rsid w:val="00975A4C"/>
    <w:rsid w:val="0099564A"/>
    <w:rsid w:val="009A24BF"/>
    <w:rsid w:val="009B3AAC"/>
    <w:rsid w:val="009C073D"/>
    <w:rsid w:val="009C46E2"/>
    <w:rsid w:val="00A070B9"/>
    <w:rsid w:val="00A207A8"/>
    <w:rsid w:val="00A3441B"/>
    <w:rsid w:val="00A35871"/>
    <w:rsid w:val="00A45AE2"/>
    <w:rsid w:val="00A45D37"/>
    <w:rsid w:val="00A47F5B"/>
    <w:rsid w:val="00A515DE"/>
    <w:rsid w:val="00A633A1"/>
    <w:rsid w:val="00A71DDF"/>
    <w:rsid w:val="00A906A9"/>
    <w:rsid w:val="00A960EF"/>
    <w:rsid w:val="00A9645F"/>
    <w:rsid w:val="00AA49DC"/>
    <w:rsid w:val="00AC697F"/>
    <w:rsid w:val="00AC766B"/>
    <w:rsid w:val="00AE340D"/>
    <w:rsid w:val="00AF5F50"/>
    <w:rsid w:val="00B077DA"/>
    <w:rsid w:val="00B419FA"/>
    <w:rsid w:val="00B4415E"/>
    <w:rsid w:val="00B8061D"/>
    <w:rsid w:val="00B947A3"/>
    <w:rsid w:val="00BB234B"/>
    <w:rsid w:val="00BC57FA"/>
    <w:rsid w:val="00BD71D3"/>
    <w:rsid w:val="00BF2210"/>
    <w:rsid w:val="00C02EA3"/>
    <w:rsid w:val="00C07ED0"/>
    <w:rsid w:val="00C1105C"/>
    <w:rsid w:val="00C14440"/>
    <w:rsid w:val="00C150A2"/>
    <w:rsid w:val="00C27F63"/>
    <w:rsid w:val="00C560F5"/>
    <w:rsid w:val="00C66C00"/>
    <w:rsid w:val="00C7015E"/>
    <w:rsid w:val="00C7140A"/>
    <w:rsid w:val="00C77A6D"/>
    <w:rsid w:val="00C86E3F"/>
    <w:rsid w:val="00CA3521"/>
    <w:rsid w:val="00CA5726"/>
    <w:rsid w:val="00CB3CC9"/>
    <w:rsid w:val="00CC0504"/>
    <w:rsid w:val="00CD10A0"/>
    <w:rsid w:val="00CF0CA4"/>
    <w:rsid w:val="00CF4823"/>
    <w:rsid w:val="00D06D89"/>
    <w:rsid w:val="00D117EB"/>
    <w:rsid w:val="00D173C8"/>
    <w:rsid w:val="00D43B3E"/>
    <w:rsid w:val="00D46419"/>
    <w:rsid w:val="00D52C27"/>
    <w:rsid w:val="00D70440"/>
    <w:rsid w:val="00DA7D0D"/>
    <w:rsid w:val="00DC3782"/>
    <w:rsid w:val="00DC5032"/>
    <w:rsid w:val="00DE7077"/>
    <w:rsid w:val="00E062D7"/>
    <w:rsid w:val="00E156B7"/>
    <w:rsid w:val="00E156BE"/>
    <w:rsid w:val="00E34FC0"/>
    <w:rsid w:val="00E578D4"/>
    <w:rsid w:val="00E764CA"/>
    <w:rsid w:val="00E82725"/>
    <w:rsid w:val="00E8450C"/>
    <w:rsid w:val="00E85F7D"/>
    <w:rsid w:val="00E90648"/>
    <w:rsid w:val="00E9592E"/>
    <w:rsid w:val="00E961FD"/>
    <w:rsid w:val="00EC7B2E"/>
    <w:rsid w:val="00ED6C07"/>
    <w:rsid w:val="00EF03D3"/>
    <w:rsid w:val="00EF23E7"/>
    <w:rsid w:val="00F010E6"/>
    <w:rsid w:val="00F02A72"/>
    <w:rsid w:val="00F078CE"/>
    <w:rsid w:val="00F07DF9"/>
    <w:rsid w:val="00F17C0A"/>
    <w:rsid w:val="00F3059E"/>
    <w:rsid w:val="00F37A91"/>
    <w:rsid w:val="00F413F4"/>
    <w:rsid w:val="00F41AE9"/>
    <w:rsid w:val="00F42141"/>
    <w:rsid w:val="00F51D42"/>
    <w:rsid w:val="00F7660B"/>
    <w:rsid w:val="00F81397"/>
    <w:rsid w:val="00FA047E"/>
    <w:rsid w:val="00FB5F0B"/>
    <w:rsid w:val="00FE444E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061D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Arial" w:hAnsi="Arial"/>
      <w:sz w:val="19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8D4F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F8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061D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Arial" w:hAnsi="Arial"/>
      <w:sz w:val="19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8D4F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F8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AE24AEF0.dotm</Template>
  <TotalTime>8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Rolfe Judd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Mallen</dc:creator>
  <cp:lastModifiedBy>Tiffany Mallen</cp:lastModifiedBy>
  <cp:revision>1</cp:revision>
  <cp:lastPrinted>2011-03-09T11:36:00Z</cp:lastPrinted>
  <dcterms:created xsi:type="dcterms:W3CDTF">2016-12-07T10:59:00Z</dcterms:created>
  <dcterms:modified xsi:type="dcterms:W3CDTF">2016-12-07T11:15:00Z</dcterms:modified>
</cp:coreProperties>
</file>