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6096000" cy="4067175"/>
            <wp:effectExtent l="0" t="0" r="0" b="9525"/>
            <wp:docPr id="12" name="Picture 12" descr="cid:D13BE124-014E-403B-A6BA-659AA9AC8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c4cf21-c65a-4a49-9a5a-5e57ea4cb2f0" descr="cid:D13BE124-014E-403B-A6BA-659AA9AC83A8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6096000" cy="4572000"/>
            <wp:effectExtent l="0" t="0" r="0" b="0"/>
            <wp:docPr id="11" name="Picture 11" descr="cid:10746B0C-5A25-45D9-A2AC-089A6859F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7c0227-22ac-4ec8-a274-a5ffafa1e580" descr="cid:10746B0C-5A25-45D9-A2AC-089A6859F95C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096000" cy="4572000"/>
            <wp:effectExtent l="0" t="0" r="0" b="0"/>
            <wp:docPr id="10" name="Picture 10" descr="cid:5CD6C491-2EDD-4DBD-A942-387184745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4de28-6850-4d62-abcc-16a7dbbc50b5" descr="cid:5CD6C491-2EDD-4DBD-A942-3871847458B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9" name="Picture 9" descr="cid:C0A17F76-DBEB-43FA-AD81-E2DCDA2BC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f36cf-dc04-409c-a671-f217b8043b05" descr="cid:C0A17F76-DBEB-43FA-AD81-E2DCDA2BCF98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8" name="Picture 8" descr="cid:03537687-2E66-4A9A-BBD1-6C596176E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2119b0-d608-493f-ae08-4a8db5a9f9ce" descr="cid:03537687-2E66-4A9A-BBD1-6C596176E0EE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7" name="Picture 7" descr="cid:8ED9EB5D-3695-4CDF-B29C-2B0C9F73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76bb9b-44c6-471f-a3fc-29be33aa9d27" descr="cid:8ED9EB5D-3695-4CDF-B29C-2B0C9F73244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FA" w:rsidRDefault="003A4DFA" w:rsidP="003A4DFA">
      <w:pPr>
        <w:rPr>
          <w:rFonts w:eastAsia="Times New Roman"/>
        </w:rPr>
      </w:pPr>
    </w:p>
    <w:p w:rsidR="003A4DFA" w:rsidRDefault="003A4DFA" w:rsidP="003A4DF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6" name="Picture 6" descr="cid:A304295F-21FA-42E5-A128-5050CA7F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cd0cd-b982-43b8-91f8-9c93be5f125a" descr="cid:A304295F-21FA-42E5-A128-5050CA7F7945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5" name="Picture 5" descr="cid:DBD10212-EA07-4F7E-813E-E80B8920D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f37b3b-004e-40ef-8e25-b9f8c0bacf0b" descr="cid:DBD10212-EA07-4F7E-813E-E80B8920D8E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4" name="Picture 4" descr="cid:2EFFDD00-A6CB-42C6-90E9-057ADC09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a7630-9ed2-4eac-8d2d-64c09cbaecf2" descr="cid:2EFFDD00-A6CB-42C6-90E9-057ADC093235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3" name="Picture 3" descr="cid:C6355C16-2795-4AE5-907B-372F72D98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74f80b-0faa-463a-a3cb-8d4b1b20219b" descr="cid:C6355C16-2795-4AE5-907B-372F72D98D35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2" name="Picture 2" descr="cid:9152375A-29F0-40F0-8B8D-1FD7F95AE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8f73c-58bf-4aa5-a30a-de86777a8ffc" descr="cid:9152375A-29F0-40F0-8B8D-1FD7F95AE389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1" name="Picture 1" descr="cid:8F24211C-BE07-46A7-A9B6-EE6846152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7cba4-567e-4aad-93e7-f3eb32ff1787" descr="cid:8F24211C-BE07-46A7-A9B6-EE6846152F12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54" w:rsidRDefault="00477E54">
      <w:pPr>
        <w:jc w:val="both"/>
      </w:pPr>
    </w:p>
    <w:sectPr w:rsidR="00477E54">
      <w:pgSz w:w="11906" w:h="16838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FA"/>
    <w:rsid w:val="003A4DFA"/>
    <w:rsid w:val="00477E54"/>
    <w:rsid w:val="0057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4DFA"/>
    <w:rPr>
      <w:rFonts w:eastAsia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A4D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4DFA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4DFA"/>
    <w:rPr>
      <w:rFonts w:eastAsia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A4D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4DFA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0746B0C-5A25-45D9-A2AC-089A6859F95C" TargetMode="External"/><Relationship Id="rId13" Type="http://schemas.openxmlformats.org/officeDocument/2006/relationships/image" Target="media/image5.jpeg"/><Relationship Id="rId18" Type="http://schemas.openxmlformats.org/officeDocument/2006/relationships/image" Target="cid:A304295F-21FA-42E5-A128-5050CA7F7945" TargetMode="External"/><Relationship Id="rId26" Type="http://schemas.openxmlformats.org/officeDocument/2006/relationships/image" Target="cid:9152375A-29F0-40F0-8B8D-1FD7F95AE38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C0A17F76-DBEB-43FA-AD81-E2DCDA2BCF9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cid:8ED9EB5D-3695-4CDF-B29C-2B0C9F732441" TargetMode="External"/><Relationship Id="rId20" Type="http://schemas.openxmlformats.org/officeDocument/2006/relationships/image" Target="cid:DBD10212-EA07-4F7E-813E-E80B8920D8E3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D13BE124-014E-403B-A6BA-659AA9AC83A8" TargetMode="External"/><Relationship Id="rId11" Type="http://schemas.openxmlformats.org/officeDocument/2006/relationships/image" Target="media/image4.jpeg"/><Relationship Id="rId24" Type="http://schemas.openxmlformats.org/officeDocument/2006/relationships/image" Target="cid:C6355C16-2795-4AE5-907B-372F72D98D3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8F24211C-BE07-46A7-A9B6-EE6846152F12" TargetMode="External"/><Relationship Id="rId10" Type="http://schemas.openxmlformats.org/officeDocument/2006/relationships/image" Target="cid:5CD6C491-2EDD-4DBD-A942-3871847458B6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03537687-2E66-4A9A-BBD1-6C596176E0EE" TargetMode="External"/><Relationship Id="rId22" Type="http://schemas.openxmlformats.org/officeDocument/2006/relationships/image" Target="cid:2EFFDD00-A6CB-42C6-90E9-057ADC093235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2CAA0F99</Template>
  <TotalTime>1</TotalTime>
  <Pages>11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Radusin, Katherine</dc:creator>
  <cp:lastModifiedBy>Radusin, Katherine</cp:lastModifiedBy>
  <cp:revision>1</cp:revision>
  <dcterms:created xsi:type="dcterms:W3CDTF">2016-04-06T08:58:00Z</dcterms:created>
  <dcterms:modified xsi:type="dcterms:W3CDTF">2016-04-06T08:59:00Z</dcterms:modified>
</cp:coreProperties>
</file>