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E54" w:rsidRDefault="00CB27F1">
      <w:pPr>
        <w:jc w:val="both"/>
        <w:rPr>
          <w:sz w:val="24"/>
        </w:rPr>
      </w:pPr>
      <w:r>
        <w:rPr>
          <w:noProof/>
        </w:rPr>
        <w:drawing>
          <wp:inline distT="0" distB="0" distL="0" distR="0" wp14:anchorId="7B3A5302" wp14:editId="078F683E">
            <wp:extent cx="5762857" cy="3009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699" t="13333" r="37981" b="44616"/>
                    <a:stretch/>
                  </pic:blipFill>
                  <pic:spPr bwMode="auto">
                    <a:xfrm>
                      <a:off x="0" y="0"/>
                      <a:ext cx="5762857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F1" w:rsidRDefault="00CB27F1">
      <w:pPr>
        <w:jc w:val="both"/>
        <w:rPr>
          <w:sz w:val="24"/>
        </w:rPr>
      </w:pPr>
    </w:p>
    <w:p w:rsidR="00CB27F1" w:rsidRDefault="00CB27F1" w:rsidP="00CB27F1">
      <w:pPr>
        <w:jc w:val="center"/>
        <w:rPr>
          <w:b/>
          <w:sz w:val="24"/>
        </w:rPr>
      </w:pPr>
      <w:r w:rsidRPr="00CB27F1">
        <w:rPr>
          <w:b/>
          <w:sz w:val="24"/>
        </w:rPr>
        <w:t>Figure 1: Illustration of the width of the Lane.</w:t>
      </w:r>
    </w:p>
    <w:p w:rsidR="00CB27F1" w:rsidRPr="00CB27F1" w:rsidRDefault="00CB27F1" w:rsidP="00CB27F1">
      <w:pPr>
        <w:jc w:val="center"/>
        <w:rPr>
          <w:b/>
          <w:sz w:val="24"/>
        </w:rPr>
      </w:pPr>
    </w:p>
    <w:p w:rsidR="00CB27F1" w:rsidRDefault="00CB27F1">
      <w:pPr>
        <w:jc w:val="both"/>
        <w:rPr>
          <w:sz w:val="24"/>
        </w:rPr>
      </w:pPr>
    </w:p>
    <w:p w:rsidR="00CB27F1" w:rsidRDefault="00CB27F1">
      <w:pPr>
        <w:jc w:val="both"/>
        <w:rPr>
          <w:sz w:val="24"/>
        </w:rPr>
      </w:pPr>
      <w:r>
        <w:rPr>
          <w:noProof/>
        </w:rPr>
        <w:drawing>
          <wp:inline distT="0" distB="0" distL="0" distR="0" wp14:anchorId="239ED762" wp14:editId="1FB9A1AC">
            <wp:extent cx="5772150" cy="300518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539" t="12820" r="37981" b="45128"/>
                    <a:stretch/>
                  </pic:blipFill>
                  <pic:spPr bwMode="auto">
                    <a:xfrm>
                      <a:off x="0" y="0"/>
                      <a:ext cx="5772150" cy="300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27" w:rsidRDefault="007F0427" w:rsidP="007F0427">
      <w:pPr>
        <w:jc w:val="center"/>
        <w:rPr>
          <w:b/>
          <w:sz w:val="24"/>
        </w:rPr>
      </w:pPr>
    </w:p>
    <w:p w:rsidR="00CB27F1" w:rsidRPr="007F0427" w:rsidRDefault="00CB27F1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2: </w:t>
      </w:r>
      <w:r w:rsidRPr="007F0427">
        <w:rPr>
          <w:b/>
          <w:sz w:val="24"/>
        </w:rPr>
        <w:t xml:space="preserve">Illustration of </w:t>
      </w:r>
      <w:r w:rsidR="007F0427" w:rsidRPr="007F0427">
        <w:rPr>
          <w:b/>
          <w:sz w:val="24"/>
        </w:rPr>
        <w:t>lack of pedestrian passing room.</w:t>
      </w:r>
    </w:p>
    <w:p w:rsidR="00CB27F1" w:rsidRDefault="00CB27F1">
      <w:pPr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F7BF982" wp14:editId="421FC8A4">
            <wp:extent cx="5743575" cy="292701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859" t="13846" r="38142" b="45385"/>
                    <a:stretch/>
                  </pic:blipFill>
                  <pic:spPr bwMode="auto">
                    <a:xfrm>
                      <a:off x="0" y="0"/>
                      <a:ext cx="5743575" cy="2927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F1" w:rsidRPr="00CB27F1" w:rsidRDefault="00CB27F1" w:rsidP="00CB27F1">
      <w:pPr>
        <w:rPr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</w:t>
      </w:r>
      <w:r>
        <w:rPr>
          <w:b/>
          <w:sz w:val="24"/>
        </w:rPr>
        <w:t>3</w:t>
      </w:r>
      <w:r w:rsidRPr="007F0427">
        <w:rPr>
          <w:b/>
          <w:sz w:val="24"/>
        </w:rPr>
        <w:t>: Illustration of lack of pedestrian passing room.</w:t>
      </w:r>
    </w:p>
    <w:p w:rsidR="00CB27F1" w:rsidRPr="00CB27F1" w:rsidRDefault="00CB27F1" w:rsidP="00CB27F1">
      <w:pPr>
        <w:rPr>
          <w:sz w:val="24"/>
        </w:rPr>
      </w:pPr>
    </w:p>
    <w:p w:rsidR="00CB27F1" w:rsidRP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tabs>
          <w:tab w:val="left" w:pos="4635"/>
        </w:tabs>
        <w:rPr>
          <w:sz w:val="24"/>
        </w:rPr>
      </w:pPr>
      <w:r>
        <w:rPr>
          <w:sz w:val="24"/>
        </w:rPr>
        <w:tab/>
      </w:r>
      <w:r>
        <w:rPr>
          <w:noProof/>
        </w:rPr>
        <w:drawing>
          <wp:inline distT="0" distB="0" distL="0" distR="0" wp14:anchorId="5861224E" wp14:editId="216DE54D">
            <wp:extent cx="5772150" cy="30164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020" t="13333" r="38301" b="45128"/>
                    <a:stretch/>
                  </pic:blipFill>
                  <pic:spPr bwMode="auto">
                    <a:xfrm>
                      <a:off x="0" y="0"/>
                      <a:ext cx="5772150" cy="301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F1" w:rsidRPr="00CB27F1" w:rsidRDefault="00CB27F1" w:rsidP="00CB27F1">
      <w:pPr>
        <w:rPr>
          <w:sz w:val="24"/>
        </w:rPr>
      </w:pPr>
    </w:p>
    <w:p w:rsidR="00CB27F1" w:rsidRPr="00CB27F1" w:rsidRDefault="00CB27F1" w:rsidP="00CB27F1">
      <w:pPr>
        <w:rPr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</w:t>
      </w:r>
      <w:r>
        <w:rPr>
          <w:b/>
          <w:sz w:val="24"/>
        </w:rPr>
        <w:t>4</w:t>
      </w:r>
      <w:r w:rsidRPr="007F0427">
        <w:rPr>
          <w:b/>
          <w:sz w:val="24"/>
        </w:rPr>
        <w:t>: Illustration of lack of pedestrian passing room.</w:t>
      </w: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10028215" wp14:editId="4B452191">
            <wp:extent cx="5850147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859" t="13332" r="37981" b="45898"/>
                    <a:stretch/>
                  </pic:blipFill>
                  <pic:spPr bwMode="auto">
                    <a:xfrm>
                      <a:off x="0" y="0"/>
                      <a:ext cx="5850147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27" w:rsidRDefault="007F0427" w:rsidP="007F0427">
      <w:pPr>
        <w:jc w:val="center"/>
        <w:rPr>
          <w:b/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</w:t>
      </w:r>
      <w:r>
        <w:rPr>
          <w:b/>
          <w:sz w:val="24"/>
        </w:rPr>
        <w:t>5</w:t>
      </w:r>
      <w:r w:rsidRPr="007F0427">
        <w:rPr>
          <w:b/>
          <w:sz w:val="24"/>
        </w:rPr>
        <w:t>: Illustration of lack of pedestrian passing room.</w:t>
      </w:r>
    </w:p>
    <w:p w:rsidR="00CB27F1" w:rsidRPr="00CB27F1" w:rsidRDefault="00CB27F1" w:rsidP="00CB27F1">
      <w:pPr>
        <w:rPr>
          <w:sz w:val="24"/>
        </w:rPr>
      </w:pPr>
    </w:p>
    <w:p w:rsidR="00CB27F1" w:rsidRP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  <w:r>
        <w:rPr>
          <w:noProof/>
        </w:rPr>
        <w:drawing>
          <wp:inline distT="0" distB="0" distL="0" distR="0" wp14:anchorId="36258B85" wp14:editId="596650F8">
            <wp:extent cx="5815424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859" t="13077" r="37981" b="45385"/>
                    <a:stretch/>
                  </pic:blipFill>
                  <pic:spPr bwMode="auto">
                    <a:xfrm>
                      <a:off x="0" y="0"/>
                      <a:ext cx="5815424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7F1" w:rsidRPr="00CB27F1" w:rsidRDefault="00CB27F1" w:rsidP="00CB27F1">
      <w:pPr>
        <w:rPr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</w:t>
      </w:r>
      <w:r>
        <w:rPr>
          <w:b/>
          <w:sz w:val="24"/>
        </w:rPr>
        <w:t>6</w:t>
      </w:r>
      <w:r w:rsidRPr="007F0427">
        <w:rPr>
          <w:b/>
          <w:sz w:val="24"/>
        </w:rPr>
        <w:t>: Illustration of lack of pedestrian passing room</w:t>
      </w:r>
      <w:r>
        <w:rPr>
          <w:b/>
          <w:sz w:val="24"/>
        </w:rPr>
        <w:t>, and inability of vehicle to turn into the proposed access gate</w:t>
      </w:r>
      <w:r w:rsidRPr="007F0427">
        <w:rPr>
          <w:b/>
          <w:sz w:val="24"/>
        </w:rPr>
        <w:t>.</w:t>
      </w:r>
    </w:p>
    <w:p w:rsidR="00CB27F1" w:rsidRPr="00CB27F1" w:rsidRDefault="00CB27F1" w:rsidP="00CB27F1">
      <w:pPr>
        <w:rPr>
          <w:sz w:val="24"/>
        </w:rPr>
      </w:pPr>
    </w:p>
    <w:p w:rsidR="00CB27F1" w:rsidRPr="00CB27F1" w:rsidRDefault="00CB27F1" w:rsidP="00CB27F1">
      <w:pPr>
        <w:rPr>
          <w:sz w:val="24"/>
        </w:rPr>
      </w:pPr>
    </w:p>
    <w:p w:rsidR="00CB27F1" w:rsidRP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CB27F1" w:rsidRDefault="00CB27F1" w:rsidP="00CB27F1">
      <w:pPr>
        <w:rPr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>.</w:t>
      </w:r>
    </w:p>
    <w:p w:rsidR="007F0427" w:rsidRDefault="00CB27F1" w:rsidP="00CB27F1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DECCFDF" wp14:editId="70EF7141">
            <wp:extent cx="5650089" cy="29337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859" t="13331" r="38142" b="45129"/>
                    <a:stretch/>
                  </pic:blipFill>
                  <pic:spPr bwMode="auto">
                    <a:xfrm>
                      <a:off x="0" y="0"/>
                      <a:ext cx="5650089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27" w:rsidRDefault="007F0427" w:rsidP="007F0427">
      <w:pPr>
        <w:rPr>
          <w:sz w:val="24"/>
        </w:rPr>
      </w:pPr>
    </w:p>
    <w:p w:rsidR="007F0427" w:rsidRPr="007F0427" w:rsidRDefault="007F0427" w:rsidP="007F0427">
      <w:pPr>
        <w:jc w:val="center"/>
        <w:rPr>
          <w:b/>
          <w:sz w:val="24"/>
        </w:rPr>
      </w:pPr>
      <w:r w:rsidRPr="007F0427">
        <w:rPr>
          <w:b/>
          <w:sz w:val="24"/>
        </w:rPr>
        <w:t xml:space="preserve">Figure </w:t>
      </w:r>
      <w:r>
        <w:rPr>
          <w:b/>
          <w:sz w:val="24"/>
        </w:rPr>
        <w:t>7</w:t>
      </w:r>
      <w:r w:rsidRPr="007F0427">
        <w:rPr>
          <w:b/>
          <w:sz w:val="24"/>
        </w:rPr>
        <w:t>: Illustration of lack of pedestrian passing room</w:t>
      </w:r>
      <w:r>
        <w:rPr>
          <w:b/>
          <w:sz w:val="24"/>
        </w:rPr>
        <w:t>, and inability of vehicle to turn into the proposed access gate</w:t>
      </w:r>
      <w:r w:rsidRPr="007F0427">
        <w:rPr>
          <w:b/>
          <w:sz w:val="24"/>
        </w:rPr>
        <w:t>.</w:t>
      </w:r>
    </w:p>
    <w:p w:rsidR="00CB27F1" w:rsidRPr="007F0427" w:rsidRDefault="00CB27F1" w:rsidP="007F0427">
      <w:pPr>
        <w:rPr>
          <w:sz w:val="24"/>
        </w:rPr>
      </w:pPr>
      <w:bookmarkStart w:id="0" w:name="_GoBack"/>
      <w:bookmarkEnd w:id="0"/>
    </w:p>
    <w:sectPr w:rsidR="00CB27F1" w:rsidRPr="007F0427" w:rsidSect="00CB27F1">
      <w:pgSz w:w="11906" w:h="16838" w:code="9"/>
      <w:pgMar w:top="1440" w:right="1440" w:bottom="1440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F1"/>
    <w:rsid w:val="00477E54"/>
    <w:rsid w:val="00570982"/>
    <w:rsid w:val="007F0427"/>
    <w:rsid w:val="00C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B2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27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B27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B2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2CAA0F99</Template>
  <TotalTime>14</TotalTime>
  <Pages>4</Pages>
  <Words>86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London Corporation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Radusin, Katherine</dc:creator>
  <cp:lastModifiedBy>Radusin, Katherine</cp:lastModifiedBy>
  <cp:revision>1</cp:revision>
  <dcterms:created xsi:type="dcterms:W3CDTF">2016-04-06T08:41:00Z</dcterms:created>
  <dcterms:modified xsi:type="dcterms:W3CDTF">2016-04-06T08:55:00Z</dcterms:modified>
</cp:coreProperties>
</file>